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54293" w14:textId="77777777" w:rsidR="007105D0" w:rsidRPr="00487643" w:rsidRDefault="007105D0" w:rsidP="007105D0">
      <w:pPr>
        <w:tabs>
          <w:tab w:val="clear" w:pos="1134"/>
          <w:tab w:val="clear" w:pos="2268"/>
          <w:tab w:val="clear" w:pos="3402"/>
          <w:tab w:val="clear" w:pos="5103"/>
          <w:tab w:val="clear" w:pos="6237"/>
          <w:tab w:val="clear" w:pos="7655"/>
          <w:tab w:val="clear" w:pos="9072"/>
        </w:tabs>
        <w:autoSpaceDE w:val="0"/>
        <w:autoSpaceDN w:val="0"/>
        <w:adjustRightInd w:val="0"/>
        <w:rPr>
          <w:rFonts w:ascii="Calibri" w:hAnsi="Calibri"/>
          <w:szCs w:val="24"/>
        </w:rPr>
      </w:pPr>
    </w:p>
    <w:p w14:paraId="54B7F551" w14:textId="77777777" w:rsidR="00EC1597" w:rsidRPr="00487643" w:rsidRDefault="00EC1597" w:rsidP="003E4422">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i/>
          <w:iCs/>
          <w:sz w:val="56"/>
          <w:szCs w:val="56"/>
        </w:rPr>
      </w:pPr>
    </w:p>
    <w:p w14:paraId="304AFE44" w14:textId="77777777" w:rsidR="00EC1597" w:rsidRPr="00487643" w:rsidRDefault="00EC1597" w:rsidP="003E4422">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i/>
          <w:iCs/>
          <w:sz w:val="56"/>
          <w:szCs w:val="56"/>
        </w:rPr>
      </w:pPr>
    </w:p>
    <w:p w14:paraId="48094860" w14:textId="77777777" w:rsidR="00EC1597" w:rsidRPr="00487643" w:rsidRDefault="00EC1597" w:rsidP="003E4422">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i/>
          <w:iCs/>
          <w:sz w:val="56"/>
          <w:szCs w:val="56"/>
        </w:rPr>
      </w:pPr>
    </w:p>
    <w:p w14:paraId="272A6444" w14:textId="77777777" w:rsidR="00EC1597" w:rsidRPr="00487643" w:rsidRDefault="00EC1597" w:rsidP="00DF7C01">
      <w:pPr>
        <w:tabs>
          <w:tab w:val="clear" w:pos="1134"/>
          <w:tab w:val="clear" w:pos="2268"/>
          <w:tab w:val="clear" w:pos="3402"/>
          <w:tab w:val="clear" w:pos="5103"/>
          <w:tab w:val="clear" w:pos="6237"/>
          <w:tab w:val="clear" w:pos="7655"/>
          <w:tab w:val="clear" w:pos="9072"/>
        </w:tabs>
        <w:autoSpaceDE w:val="0"/>
        <w:autoSpaceDN w:val="0"/>
        <w:adjustRightInd w:val="0"/>
        <w:rPr>
          <w:rFonts w:ascii="Calibri" w:hAnsi="Calibri"/>
          <w:b/>
          <w:bCs/>
          <w:i/>
          <w:iCs/>
          <w:sz w:val="56"/>
          <w:szCs w:val="56"/>
        </w:rPr>
      </w:pPr>
    </w:p>
    <w:p w14:paraId="205552EE" w14:textId="77777777" w:rsidR="007105D0" w:rsidRPr="0086510F" w:rsidRDefault="007105D0" w:rsidP="003E4422">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sz w:val="56"/>
          <w:szCs w:val="56"/>
          <w:u w:val="single"/>
        </w:rPr>
      </w:pPr>
      <w:r w:rsidRPr="0086510F">
        <w:rPr>
          <w:rFonts w:ascii="Calibri" w:hAnsi="Calibri"/>
          <w:b/>
          <w:bCs/>
          <w:iCs/>
          <w:sz w:val="56"/>
          <w:szCs w:val="56"/>
          <w:u w:val="single"/>
        </w:rPr>
        <w:t>ÅRSMELDING</w:t>
      </w:r>
    </w:p>
    <w:p w14:paraId="045B4038" w14:textId="77777777" w:rsidR="007105D0" w:rsidRPr="0086510F" w:rsidRDefault="007105D0" w:rsidP="00046E71">
      <w:pPr>
        <w:tabs>
          <w:tab w:val="clear" w:pos="1134"/>
          <w:tab w:val="clear" w:pos="2268"/>
          <w:tab w:val="clear" w:pos="3402"/>
          <w:tab w:val="clear" w:pos="5103"/>
          <w:tab w:val="clear" w:pos="6237"/>
          <w:tab w:val="clear" w:pos="7655"/>
          <w:tab w:val="clear" w:pos="9072"/>
        </w:tabs>
        <w:autoSpaceDE w:val="0"/>
        <w:autoSpaceDN w:val="0"/>
        <w:adjustRightInd w:val="0"/>
        <w:rPr>
          <w:rFonts w:ascii="Calibri" w:hAnsi="Calibri"/>
          <w:sz w:val="56"/>
          <w:szCs w:val="56"/>
        </w:rPr>
      </w:pPr>
    </w:p>
    <w:p w14:paraId="3BBB49F5" w14:textId="77777777" w:rsidR="007105D0" w:rsidRPr="0086510F" w:rsidRDefault="00290F20" w:rsidP="003E4422">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sz w:val="56"/>
          <w:szCs w:val="56"/>
        </w:rPr>
      </w:pPr>
      <w:r w:rsidRPr="0086510F">
        <w:rPr>
          <w:rFonts w:ascii="Calibri" w:hAnsi="Calibri"/>
          <w:b/>
          <w:bCs/>
          <w:iCs/>
          <w:sz w:val="56"/>
          <w:szCs w:val="56"/>
        </w:rPr>
        <w:t xml:space="preserve">IL JOTUN </w:t>
      </w:r>
      <w:r w:rsidR="00541998" w:rsidRPr="0086510F">
        <w:rPr>
          <w:rFonts w:ascii="Calibri" w:hAnsi="Calibri"/>
          <w:b/>
          <w:bCs/>
          <w:iCs/>
          <w:sz w:val="56"/>
          <w:szCs w:val="56"/>
        </w:rPr>
        <w:t>HANDBALL</w:t>
      </w:r>
    </w:p>
    <w:p w14:paraId="1B111CE4" w14:textId="77777777" w:rsidR="007105D0" w:rsidRPr="0086510F" w:rsidRDefault="007105D0" w:rsidP="003E4422">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sz w:val="28"/>
          <w:szCs w:val="28"/>
        </w:rPr>
      </w:pPr>
      <w:r w:rsidRPr="0086510F">
        <w:rPr>
          <w:rFonts w:ascii="Calibri" w:hAnsi="Calibri"/>
          <w:b/>
          <w:bCs/>
          <w:iCs/>
          <w:sz w:val="28"/>
          <w:szCs w:val="28"/>
        </w:rPr>
        <w:t>for perioden</w:t>
      </w:r>
    </w:p>
    <w:p w14:paraId="7A8E04FB" w14:textId="5ED91572" w:rsidR="007105D0" w:rsidRPr="0086510F" w:rsidRDefault="007A2286" w:rsidP="003E4422">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iCs/>
          <w:sz w:val="28"/>
          <w:szCs w:val="28"/>
        </w:rPr>
      </w:pPr>
      <w:r w:rsidRPr="0086510F">
        <w:rPr>
          <w:rFonts w:ascii="Calibri" w:hAnsi="Calibri"/>
          <w:b/>
          <w:bCs/>
          <w:iCs/>
          <w:sz w:val="28"/>
          <w:szCs w:val="28"/>
        </w:rPr>
        <w:t xml:space="preserve">1. januar </w:t>
      </w:r>
      <w:r w:rsidR="0086510F" w:rsidRPr="0086510F">
        <w:rPr>
          <w:rFonts w:ascii="Calibri" w:hAnsi="Calibri"/>
          <w:b/>
          <w:bCs/>
          <w:iCs/>
          <w:sz w:val="28"/>
          <w:szCs w:val="28"/>
        </w:rPr>
        <w:t>2023</w:t>
      </w:r>
      <w:r w:rsidR="00F25966" w:rsidRPr="0086510F">
        <w:rPr>
          <w:rFonts w:ascii="Calibri" w:hAnsi="Calibri"/>
          <w:b/>
          <w:bCs/>
          <w:iCs/>
          <w:sz w:val="28"/>
          <w:szCs w:val="28"/>
        </w:rPr>
        <w:t xml:space="preserve"> til 31. desember 202</w:t>
      </w:r>
      <w:r w:rsidR="0086510F" w:rsidRPr="0086510F">
        <w:rPr>
          <w:rFonts w:ascii="Calibri" w:hAnsi="Calibri"/>
          <w:b/>
          <w:bCs/>
          <w:iCs/>
          <w:sz w:val="28"/>
          <w:szCs w:val="28"/>
        </w:rPr>
        <w:t>3</w:t>
      </w:r>
    </w:p>
    <w:p w14:paraId="35620D31" w14:textId="77777777" w:rsidR="007105D0" w:rsidRPr="00487643" w:rsidRDefault="004F4C13" w:rsidP="004F4C13">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i/>
          <w:sz w:val="20"/>
          <w:szCs w:val="22"/>
        </w:rPr>
      </w:pPr>
      <w:r w:rsidRPr="00487643">
        <w:rPr>
          <w:rFonts w:ascii="Calibri" w:hAnsi="Calibri"/>
          <w:b/>
          <w:bCs/>
          <w:i/>
          <w:sz w:val="20"/>
          <w:szCs w:val="22"/>
        </w:rPr>
        <w:t>____________________________________________________________</w:t>
      </w:r>
    </w:p>
    <w:p w14:paraId="6F230098" w14:textId="3C069CE1" w:rsidR="007105D0" w:rsidRPr="0086510F" w:rsidRDefault="007105D0" w:rsidP="004F4C13">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sz w:val="20"/>
          <w:szCs w:val="22"/>
        </w:rPr>
      </w:pPr>
    </w:p>
    <w:p w14:paraId="4D7F767C" w14:textId="662952FC" w:rsidR="00A67C3E" w:rsidRDefault="00A67C3E" w:rsidP="004F4C13">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sz w:val="20"/>
          <w:szCs w:val="22"/>
        </w:rPr>
      </w:pPr>
    </w:p>
    <w:p w14:paraId="5A617984" w14:textId="687FB356" w:rsidR="0025778F" w:rsidRDefault="0025778F" w:rsidP="004F4C13">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sz w:val="20"/>
          <w:szCs w:val="22"/>
        </w:rPr>
      </w:pPr>
    </w:p>
    <w:p w14:paraId="060FEA26" w14:textId="2B96699B" w:rsidR="0025778F" w:rsidRDefault="0025778F" w:rsidP="004F4C13">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sz w:val="20"/>
          <w:szCs w:val="22"/>
        </w:rPr>
      </w:pPr>
    </w:p>
    <w:p w14:paraId="445E22D2" w14:textId="6A6A9F03" w:rsidR="0025778F" w:rsidRDefault="0025778F" w:rsidP="004F4C13">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sz w:val="20"/>
          <w:szCs w:val="22"/>
        </w:rPr>
      </w:pPr>
    </w:p>
    <w:p w14:paraId="1763364C" w14:textId="5426ACEB" w:rsidR="0025778F" w:rsidRDefault="0025778F" w:rsidP="004F4C13">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sz w:val="20"/>
          <w:szCs w:val="22"/>
        </w:rPr>
      </w:pPr>
    </w:p>
    <w:p w14:paraId="6AC48CC2" w14:textId="1158E311" w:rsidR="0025778F" w:rsidRDefault="0025778F" w:rsidP="004F4C13">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sz w:val="20"/>
          <w:szCs w:val="22"/>
        </w:rPr>
      </w:pPr>
    </w:p>
    <w:p w14:paraId="1A0BCEEE" w14:textId="520E4C70" w:rsidR="0025778F" w:rsidRDefault="0025778F" w:rsidP="004F4C13">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sz w:val="20"/>
          <w:szCs w:val="22"/>
        </w:rPr>
      </w:pPr>
    </w:p>
    <w:p w14:paraId="09974593" w14:textId="0B54C690" w:rsidR="0025778F" w:rsidRDefault="0025778F" w:rsidP="004F4C13">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sz w:val="20"/>
          <w:szCs w:val="22"/>
        </w:rPr>
      </w:pPr>
    </w:p>
    <w:p w14:paraId="4E523197" w14:textId="42455F4C" w:rsidR="0025778F" w:rsidRDefault="0025778F" w:rsidP="004F4C13">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sz w:val="20"/>
          <w:szCs w:val="22"/>
        </w:rPr>
      </w:pPr>
    </w:p>
    <w:p w14:paraId="7A65C098" w14:textId="2C9A8D31" w:rsidR="0025778F" w:rsidRDefault="0025778F" w:rsidP="004F4C13">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sz w:val="20"/>
          <w:szCs w:val="22"/>
        </w:rPr>
      </w:pPr>
    </w:p>
    <w:p w14:paraId="402761F3" w14:textId="41E57641" w:rsidR="0025778F" w:rsidRDefault="0025778F" w:rsidP="004F4C13">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sz w:val="20"/>
          <w:szCs w:val="22"/>
        </w:rPr>
      </w:pPr>
    </w:p>
    <w:p w14:paraId="1AF66053" w14:textId="78DA1947" w:rsidR="0025778F" w:rsidRDefault="0025778F" w:rsidP="004F4C13">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sz w:val="20"/>
          <w:szCs w:val="22"/>
        </w:rPr>
      </w:pPr>
    </w:p>
    <w:p w14:paraId="6208C3C8" w14:textId="054BCDC4" w:rsidR="0025778F" w:rsidRDefault="0025778F" w:rsidP="004F4C13">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sz w:val="20"/>
          <w:szCs w:val="22"/>
        </w:rPr>
      </w:pPr>
    </w:p>
    <w:p w14:paraId="48218037" w14:textId="484097AB" w:rsidR="0025778F" w:rsidRDefault="0025778F" w:rsidP="004F4C13">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sz w:val="20"/>
          <w:szCs w:val="22"/>
        </w:rPr>
      </w:pPr>
    </w:p>
    <w:p w14:paraId="71076538" w14:textId="3FC905C3" w:rsidR="0025778F" w:rsidRDefault="0025778F" w:rsidP="004F4C13">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sz w:val="20"/>
          <w:szCs w:val="22"/>
        </w:rPr>
      </w:pPr>
    </w:p>
    <w:p w14:paraId="1DEEE21C" w14:textId="4C083009" w:rsidR="0025778F" w:rsidRDefault="0025778F" w:rsidP="004F4C13">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sz w:val="20"/>
          <w:szCs w:val="22"/>
        </w:rPr>
      </w:pPr>
    </w:p>
    <w:p w14:paraId="7127B085" w14:textId="4CFD79DF" w:rsidR="0025778F" w:rsidRDefault="0025778F" w:rsidP="004F4C13">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sz w:val="20"/>
          <w:szCs w:val="22"/>
        </w:rPr>
      </w:pPr>
    </w:p>
    <w:p w14:paraId="3339391A" w14:textId="7046E1AE" w:rsidR="0025778F" w:rsidRDefault="0025778F" w:rsidP="004F4C13">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sz w:val="20"/>
          <w:szCs w:val="22"/>
        </w:rPr>
      </w:pPr>
    </w:p>
    <w:p w14:paraId="6A4CB27A" w14:textId="77777777" w:rsidR="0025778F" w:rsidRPr="00487643" w:rsidRDefault="0025778F" w:rsidP="004F4C13">
      <w:pPr>
        <w:tabs>
          <w:tab w:val="clear" w:pos="1134"/>
          <w:tab w:val="clear" w:pos="2268"/>
          <w:tab w:val="clear" w:pos="3402"/>
          <w:tab w:val="clear" w:pos="5103"/>
          <w:tab w:val="clear" w:pos="6237"/>
          <w:tab w:val="clear" w:pos="7655"/>
          <w:tab w:val="clear" w:pos="9072"/>
        </w:tabs>
        <w:autoSpaceDE w:val="0"/>
        <w:autoSpaceDN w:val="0"/>
        <w:adjustRightInd w:val="0"/>
        <w:jc w:val="center"/>
        <w:rPr>
          <w:rFonts w:ascii="Calibri" w:hAnsi="Calibri"/>
          <w:b/>
          <w:bCs/>
          <w:sz w:val="20"/>
          <w:szCs w:val="22"/>
        </w:rPr>
      </w:pPr>
    </w:p>
    <w:p w14:paraId="2CDAC912" w14:textId="77777777" w:rsidR="00592C1E" w:rsidRPr="00487643" w:rsidRDefault="00EF7CAB" w:rsidP="000C375C">
      <w:pPr>
        <w:tabs>
          <w:tab w:val="clear" w:pos="1134"/>
          <w:tab w:val="clear" w:pos="2268"/>
          <w:tab w:val="clear" w:pos="3402"/>
          <w:tab w:val="clear" w:pos="5103"/>
          <w:tab w:val="clear" w:pos="6237"/>
          <w:tab w:val="clear" w:pos="7655"/>
          <w:tab w:val="clear" w:pos="9072"/>
        </w:tabs>
        <w:jc w:val="center"/>
        <w:rPr>
          <w:rFonts w:ascii="Helvetica" w:hAnsi="Helvetica" w:cs="Helvetica"/>
          <w:noProof/>
          <w:color w:val="000000"/>
        </w:rPr>
      </w:pPr>
      <w:r w:rsidRPr="00487643">
        <w:rPr>
          <w:rFonts w:ascii="Helvetica" w:hAnsi="Helvetica" w:cs="Helvetica"/>
          <w:noProof/>
          <w:color w:val="000000"/>
        </w:rPr>
        <w:t xml:space="preserve">  </w:t>
      </w:r>
      <w:r w:rsidR="00CB72B4" w:rsidRPr="00487643">
        <w:rPr>
          <w:rFonts w:ascii="Helvetica" w:hAnsi="Helvetica" w:cs="Helvetica"/>
          <w:noProof/>
          <w:color w:val="000000"/>
        </w:rPr>
        <w:t xml:space="preserve"> </w:t>
      </w:r>
      <w:r w:rsidR="00367732" w:rsidRPr="00487643">
        <w:rPr>
          <w:rFonts w:ascii="Helvetica" w:hAnsi="Helvetica" w:cs="Helvetica"/>
          <w:noProof/>
          <w:color w:val="000000"/>
        </w:rPr>
        <w:t xml:space="preserve"> </w:t>
      </w:r>
    </w:p>
    <w:p w14:paraId="793DF799" w14:textId="695BF635" w:rsidR="00A67C3E" w:rsidRPr="00487643" w:rsidRDefault="00A67C3E" w:rsidP="00A67C3E">
      <w:pPr>
        <w:pStyle w:val="Listeavsnitt"/>
        <w:numPr>
          <w:ilvl w:val="0"/>
          <w:numId w:val="32"/>
        </w:numPr>
        <w:tabs>
          <w:tab w:val="clear" w:pos="1134"/>
          <w:tab w:val="clear" w:pos="2268"/>
          <w:tab w:val="clear" w:pos="3402"/>
          <w:tab w:val="clear" w:pos="5103"/>
          <w:tab w:val="clear" w:pos="6237"/>
          <w:tab w:val="clear" w:pos="7655"/>
          <w:tab w:val="clear" w:pos="9072"/>
        </w:tabs>
        <w:autoSpaceDE w:val="0"/>
        <w:autoSpaceDN w:val="0"/>
        <w:adjustRightInd w:val="0"/>
        <w:rPr>
          <w:rFonts w:ascii="Calibri" w:hAnsi="Calibri"/>
          <w:b/>
          <w:bCs/>
          <w:sz w:val="20"/>
          <w:szCs w:val="22"/>
        </w:rPr>
      </w:pPr>
      <w:r w:rsidRPr="00487643">
        <w:rPr>
          <w:rFonts w:ascii="Calibri" w:hAnsi="Calibri"/>
          <w:b/>
          <w:bCs/>
          <w:sz w:val="20"/>
          <w:szCs w:val="22"/>
        </w:rPr>
        <w:t>Velkommen</w:t>
      </w:r>
    </w:p>
    <w:p w14:paraId="595098AC" w14:textId="4736639D" w:rsidR="00A67C3E" w:rsidRPr="00487643" w:rsidRDefault="00602A50" w:rsidP="00A67C3E">
      <w:pPr>
        <w:pStyle w:val="Listeavsnitt"/>
        <w:numPr>
          <w:ilvl w:val="0"/>
          <w:numId w:val="32"/>
        </w:numPr>
        <w:tabs>
          <w:tab w:val="clear" w:pos="1134"/>
          <w:tab w:val="clear" w:pos="2268"/>
          <w:tab w:val="clear" w:pos="3402"/>
          <w:tab w:val="clear" w:pos="5103"/>
          <w:tab w:val="clear" w:pos="6237"/>
          <w:tab w:val="clear" w:pos="7655"/>
          <w:tab w:val="clear" w:pos="9072"/>
        </w:tabs>
        <w:autoSpaceDE w:val="0"/>
        <w:autoSpaceDN w:val="0"/>
        <w:adjustRightInd w:val="0"/>
        <w:rPr>
          <w:rFonts w:ascii="Calibri" w:hAnsi="Calibri"/>
          <w:b/>
          <w:bCs/>
          <w:sz w:val="20"/>
          <w:szCs w:val="22"/>
        </w:rPr>
      </w:pPr>
      <w:proofErr w:type="spellStart"/>
      <w:r w:rsidRPr="00487643">
        <w:rPr>
          <w:rFonts w:ascii="Calibri" w:hAnsi="Calibri"/>
          <w:b/>
          <w:bCs/>
          <w:sz w:val="20"/>
          <w:szCs w:val="22"/>
        </w:rPr>
        <w:t>Konstituering</w:t>
      </w:r>
      <w:proofErr w:type="spellEnd"/>
    </w:p>
    <w:p w14:paraId="03FDF480" w14:textId="77777777" w:rsidR="00A67C3E" w:rsidRPr="00487643" w:rsidRDefault="00A67C3E" w:rsidP="00A67C3E">
      <w:pPr>
        <w:pStyle w:val="Listeavsnitt"/>
        <w:numPr>
          <w:ilvl w:val="0"/>
          <w:numId w:val="32"/>
        </w:numPr>
        <w:tabs>
          <w:tab w:val="clear" w:pos="1134"/>
          <w:tab w:val="clear" w:pos="2268"/>
          <w:tab w:val="clear" w:pos="3402"/>
          <w:tab w:val="clear" w:pos="5103"/>
          <w:tab w:val="clear" w:pos="6237"/>
          <w:tab w:val="clear" w:pos="7655"/>
          <w:tab w:val="clear" w:pos="9072"/>
        </w:tabs>
        <w:autoSpaceDE w:val="0"/>
        <w:autoSpaceDN w:val="0"/>
        <w:adjustRightInd w:val="0"/>
        <w:rPr>
          <w:rFonts w:ascii="Calibri" w:hAnsi="Calibri"/>
          <w:b/>
          <w:bCs/>
          <w:sz w:val="20"/>
          <w:szCs w:val="22"/>
        </w:rPr>
      </w:pPr>
      <w:r w:rsidRPr="00487643">
        <w:rPr>
          <w:rFonts w:ascii="Calibri" w:hAnsi="Calibri"/>
          <w:b/>
          <w:bCs/>
          <w:sz w:val="20"/>
          <w:szCs w:val="22"/>
        </w:rPr>
        <w:t xml:space="preserve">Årsmelding </w:t>
      </w:r>
    </w:p>
    <w:p w14:paraId="40998933" w14:textId="234717F5" w:rsidR="00A67C3E" w:rsidRPr="00487643" w:rsidRDefault="00A67C3E" w:rsidP="00A67C3E">
      <w:pPr>
        <w:pStyle w:val="Listeavsnitt"/>
        <w:numPr>
          <w:ilvl w:val="0"/>
          <w:numId w:val="32"/>
        </w:numPr>
        <w:tabs>
          <w:tab w:val="clear" w:pos="1134"/>
          <w:tab w:val="clear" w:pos="2268"/>
          <w:tab w:val="clear" w:pos="3402"/>
          <w:tab w:val="clear" w:pos="5103"/>
          <w:tab w:val="clear" w:pos="6237"/>
          <w:tab w:val="clear" w:pos="7655"/>
          <w:tab w:val="clear" w:pos="9072"/>
        </w:tabs>
        <w:autoSpaceDE w:val="0"/>
        <w:autoSpaceDN w:val="0"/>
        <w:adjustRightInd w:val="0"/>
        <w:rPr>
          <w:rFonts w:ascii="Calibri" w:hAnsi="Calibri"/>
          <w:b/>
          <w:bCs/>
          <w:sz w:val="20"/>
          <w:szCs w:val="22"/>
        </w:rPr>
      </w:pPr>
      <w:r w:rsidRPr="00487643">
        <w:rPr>
          <w:rFonts w:ascii="Calibri" w:hAnsi="Calibri"/>
          <w:b/>
          <w:bCs/>
          <w:sz w:val="20"/>
          <w:szCs w:val="22"/>
        </w:rPr>
        <w:t>Re</w:t>
      </w:r>
      <w:r w:rsidR="004264F0" w:rsidRPr="00487643">
        <w:rPr>
          <w:rFonts w:ascii="Calibri" w:hAnsi="Calibri"/>
          <w:b/>
          <w:bCs/>
          <w:sz w:val="20"/>
          <w:szCs w:val="22"/>
        </w:rPr>
        <w:t>kne</w:t>
      </w:r>
      <w:r w:rsidRPr="00487643">
        <w:rPr>
          <w:rFonts w:ascii="Calibri" w:hAnsi="Calibri"/>
          <w:b/>
          <w:bCs/>
          <w:sz w:val="20"/>
          <w:szCs w:val="22"/>
        </w:rPr>
        <w:t xml:space="preserve">skap </w:t>
      </w:r>
      <w:r w:rsidR="00325D16" w:rsidRPr="00487643">
        <w:rPr>
          <w:rFonts w:ascii="Calibri" w:hAnsi="Calibri"/>
          <w:b/>
          <w:bCs/>
          <w:sz w:val="20"/>
          <w:szCs w:val="22"/>
        </w:rPr>
        <w:t>2022</w:t>
      </w:r>
      <w:r w:rsidRPr="00487643">
        <w:rPr>
          <w:rFonts w:ascii="Calibri" w:hAnsi="Calibri"/>
          <w:b/>
          <w:bCs/>
          <w:sz w:val="20"/>
          <w:szCs w:val="22"/>
        </w:rPr>
        <w:t xml:space="preserve"> </w:t>
      </w:r>
      <w:r w:rsidR="00116C43" w:rsidRPr="00487643">
        <w:rPr>
          <w:rFonts w:ascii="Calibri" w:hAnsi="Calibri"/>
          <w:b/>
          <w:bCs/>
          <w:sz w:val="20"/>
          <w:szCs w:val="22"/>
        </w:rPr>
        <w:t xml:space="preserve">for </w:t>
      </w:r>
      <w:r w:rsidRPr="00487643">
        <w:rPr>
          <w:rFonts w:ascii="Calibri" w:hAnsi="Calibri"/>
          <w:b/>
          <w:bCs/>
          <w:sz w:val="20"/>
          <w:szCs w:val="22"/>
        </w:rPr>
        <w:t>aldersbestemt handball</w:t>
      </w:r>
    </w:p>
    <w:p w14:paraId="5D3133EE" w14:textId="1A7DB276" w:rsidR="00A67C3E" w:rsidRPr="00487643" w:rsidRDefault="00325D16" w:rsidP="00A67C3E">
      <w:pPr>
        <w:pStyle w:val="Listeavsnitt"/>
        <w:numPr>
          <w:ilvl w:val="0"/>
          <w:numId w:val="32"/>
        </w:numPr>
        <w:tabs>
          <w:tab w:val="clear" w:pos="1134"/>
          <w:tab w:val="clear" w:pos="2268"/>
          <w:tab w:val="clear" w:pos="3402"/>
          <w:tab w:val="clear" w:pos="5103"/>
          <w:tab w:val="clear" w:pos="6237"/>
          <w:tab w:val="clear" w:pos="7655"/>
          <w:tab w:val="clear" w:pos="9072"/>
        </w:tabs>
        <w:autoSpaceDE w:val="0"/>
        <w:autoSpaceDN w:val="0"/>
        <w:adjustRightInd w:val="0"/>
        <w:rPr>
          <w:rFonts w:ascii="Calibri" w:hAnsi="Calibri"/>
          <w:b/>
          <w:bCs/>
          <w:sz w:val="20"/>
          <w:szCs w:val="22"/>
        </w:rPr>
      </w:pPr>
      <w:r w:rsidRPr="00487643">
        <w:rPr>
          <w:rFonts w:ascii="Calibri" w:hAnsi="Calibri"/>
          <w:b/>
          <w:bCs/>
          <w:sz w:val="20"/>
          <w:szCs w:val="22"/>
        </w:rPr>
        <w:t>Budsjett 2023</w:t>
      </w:r>
      <w:r w:rsidR="00116C43" w:rsidRPr="00487643">
        <w:rPr>
          <w:rFonts w:ascii="Calibri" w:hAnsi="Calibri"/>
          <w:b/>
          <w:bCs/>
          <w:sz w:val="20"/>
          <w:szCs w:val="22"/>
        </w:rPr>
        <w:t xml:space="preserve"> for </w:t>
      </w:r>
      <w:r w:rsidR="00A67C3E" w:rsidRPr="00487643">
        <w:rPr>
          <w:rFonts w:ascii="Calibri" w:hAnsi="Calibri"/>
          <w:b/>
          <w:bCs/>
          <w:sz w:val="20"/>
          <w:szCs w:val="22"/>
        </w:rPr>
        <w:t>aldersbestemt handball</w:t>
      </w:r>
    </w:p>
    <w:p w14:paraId="43A21976" w14:textId="628C0BE6" w:rsidR="00A67C3E" w:rsidRPr="00487643" w:rsidRDefault="00A67C3E" w:rsidP="00A67C3E">
      <w:pPr>
        <w:pStyle w:val="Listeavsnitt"/>
        <w:numPr>
          <w:ilvl w:val="0"/>
          <w:numId w:val="32"/>
        </w:numPr>
        <w:tabs>
          <w:tab w:val="clear" w:pos="1134"/>
          <w:tab w:val="clear" w:pos="2268"/>
          <w:tab w:val="clear" w:pos="3402"/>
          <w:tab w:val="clear" w:pos="5103"/>
          <w:tab w:val="clear" w:pos="6237"/>
          <w:tab w:val="clear" w:pos="7655"/>
          <w:tab w:val="clear" w:pos="9072"/>
        </w:tabs>
        <w:autoSpaceDE w:val="0"/>
        <w:autoSpaceDN w:val="0"/>
        <w:adjustRightInd w:val="0"/>
        <w:rPr>
          <w:rFonts w:ascii="Calibri" w:hAnsi="Calibri"/>
          <w:b/>
          <w:bCs/>
          <w:sz w:val="20"/>
          <w:szCs w:val="22"/>
        </w:rPr>
      </w:pPr>
      <w:r w:rsidRPr="00487643">
        <w:rPr>
          <w:rFonts w:ascii="Calibri" w:hAnsi="Calibri"/>
          <w:b/>
          <w:bCs/>
          <w:sz w:val="20"/>
          <w:szCs w:val="22"/>
        </w:rPr>
        <w:t>Re</w:t>
      </w:r>
      <w:r w:rsidR="004264F0" w:rsidRPr="00487643">
        <w:rPr>
          <w:rFonts w:ascii="Calibri" w:hAnsi="Calibri"/>
          <w:b/>
          <w:bCs/>
          <w:sz w:val="20"/>
          <w:szCs w:val="22"/>
        </w:rPr>
        <w:t>kne</w:t>
      </w:r>
      <w:r w:rsidR="00325D16" w:rsidRPr="00487643">
        <w:rPr>
          <w:rFonts w:ascii="Calibri" w:hAnsi="Calibri"/>
          <w:b/>
          <w:bCs/>
          <w:sz w:val="20"/>
          <w:szCs w:val="22"/>
        </w:rPr>
        <w:t>skap 2022</w:t>
      </w:r>
      <w:r w:rsidR="00E318B8" w:rsidRPr="00487643">
        <w:rPr>
          <w:rFonts w:ascii="Calibri" w:hAnsi="Calibri"/>
          <w:b/>
          <w:bCs/>
          <w:sz w:val="20"/>
          <w:szCs w:val="22"/>
        </w:rPr>
        <w:t xml:space="preserve"> for</w:t>
      </w:r>
      <w:r w:rsidRPr="00487643">
        <w:rPr>
          <w:rFonts w:ascii="Calibri" w:hAnsi="Calibri"/>
          <w:b/>
          <w:bCs/>
          <w:sz w:val="20"/>
          <w:szCs w:val="22"/>
        </w:rPr>
        <w:t xml:space="preserve"> handball senior</w:t>
      </w:r>
    </w:p>
    <w:p w14:paraId="3CB7A234" w14:textId="24D988FD" w:rsidR="00A67C3E" w:rsidRPr="00487643" w:rsidRDefault="00A67C3E" w:rsidP="00A67C3E">
      <w:pPr>
        <w:pStyle w:val="Listeavsnitt"/>
        <w:numPr>
          <w:ilvl w:val="0"/>
          <w:numId w:val="32"/>
        </w:numPr>
        <w:tabs>
          <w:tab w:val="clear" w:pos="1134"/>
          <w:tab w:val="clear" w:pos="2268"/>
          <w:tab w:val="clear" w:pos="3402"/>
          <w:tab w:val="clear" w:pos="5103"/>
          <w:tab w:val="clear" w:pos="6237"/>
          <w:tab w:val="clear" w:pos="7655"/>
          <w:tab w:val="clear" w:pos="9072"/>
        </w:tabs>
        <w:autoSpaceDE w:val="0"/>
        <w:autoSpaceDN w:val="0"/>
        <w:adjustRightInd w:val="0"/>
        <w:rPr>
          <w:rFonts w:ascii="Calibri" w:hAnsi="Calibri"/>
          <w:b/>
          <w:bCs/>
          <w:sz w:val="20"/>
          <w:szCs w:val="22"/>
        </w:rPr>
      </w:pPr>
      <w:r w:rsidRPr="00487643">
        <w:rPr>
          <w:rFonts w:ascii="Calibri" w:hAnsi="Calibri"/>
          <w:b/>
          <w:bCs/>
          <w:sz w:val="20"/>
          <w:szCs w:val="22"/>
        </w:rPr>
        <w:t>Budsjett 202</w:t>
      </w:r>
      <w:r w:rsidR="00325D16" w:rsidRPr="00487643">
        <w:rPr>
          <w:rFonts w:ascii="Calibri" w:hAnsi="Calibri"/>
          <w:b/>
          <w:bCs/>
          <w:sz w:val="20"/>
          <w:szCs w:val="22"/>
        </w:rPr>
        <w:t>3</w:t>
      </w:r>
      <w:r w:rsidRPr="00487643">
        <w:rPr>
          <w:rFonts w:ascii="Calibri" w:hAnsi="Calibri"/>
          <w:b/>
          <w:bCs/>
          <w:sz w:val="20"/>
          <w:szCs w:val="22"/>
        </w:rPr>
        <w:t xml:space="preserve"> </w:t>
      </w:r>
      <w:r w:rsidR="00E318B8" w:rsidRPr="00487643">
        <w:rPr>
          <w:rFonts w:ascii="Calibri" w:hAnsi="Calibri"/>
          <w:b/>
          <w:bCs/>
          <w:sz w:val="20"/>
          <w:szCs w:val="22"/>
        </w:rPr>
        <w:t xml:space="preserve">for </w:t>
      </w:r>
      <w:r w:rsidRPr="00487643">
        <w:rPr>
          <w:rFonts w:ascii="Calibri" w:hAnsi="Calibri"/>
          <w:b/>
          <w:bCs/>
          <w:sz w:val="20"/>
          <w:szCs w:val="22"/>
        </w:rPr>
        <w:t>handball senior</w:t>
      </w:r>
    </w:p>
    <w:p w14:paraId="6BD672AA" w14:textId="172E2C27" w:rsidR="00A67C3E" w:rsidRPr="00487643" w:rsidRDefault="00E318B8" w:rsidP="00A67C3E">
      <w:pPr>
        <w:pStyle w:val="Listeavsnitt"/>
        <w:numPr>
          <w:ilvl w:val="0"/>
          <w:numId w:val="32"/>
        </w:numPr>
        <w:tabs>
          <w:tab w:val="clear" w:pos="1134"/>
          <w:tab w:val="clear" w:pos="2268"/>
          <w:tab w:val="clear" w:pos="3402"/>
          <w:tab w:val="clear" w:pos="5103"/>
          <w:tab w:val="clear" w:pos="6237"/>
          <w:tab w:val="clear" w:pos="7655"/>
          <w:tab w:val="clear" w:pos="9072"/>
        </w:tabs>
        <w:autoSpaceDE w:val="0"/>
        <w:autoSpaceDN w:val="0"/>
        <w:adjustRightInd w:val="0"/>
        <w:rPr>
          <w:rFonts w:ascii="Calibri" w:hAnsi="Calibri"/>
          <w:b/>
          <w:bCs/>
          <w:sz w:val="20"/>
          <w:szCs w:val="22"/>
        </w:rPr>
      </w:pPr>
      <w:r w:rsidRPr="00487643">
        <w:rPr>
          <w:rFonts w:ascii="Calibri" w:hAnsi="Calibri"/>
          <w:b/>
          <w:bCs/>
          <w:sz w:val="20"/>
          <w:szCs w:val="22"/>
        </w:rPr>
        <w:t>Val</w:t>
      </w:r>
    </w:p>
    <w:p w14:paraId="60608922" w14:textId="77777777" w:rsidR="000C375C" w:rsidRPr="00487643" w:rsidRDefault="000C375C" w:rsidP="00CB72B4">
      <w:pPr>
        <w:tabs>
          <w:tab w:val="clear" w:pos="1134"/>
          <w:tab w:val="clear" w:pos="2268"/>
          <w:tab w:val="clear" w:pos="3402"/>
          <w:tab w:val="clear" w:pos="5103"/>
          <w:tab w:val="clear" w:pos="6237"/>
          <w:tab w:val="clear" w:pos="7655"/>
          <w:tab w:val="clear" w:pos="9072"/>
        </w:tabs>
        <w:rPr>
          <w:noProof/>
        </w:rPr>
      </w:pPr>
    </w:p>
    <w:p w14:paraId="7279D622" w14:textId="77777777" w:rsidR="005D5D88" w:rsidRPr="00487643" w:rsidRDefault="005D5D88" w:rsidP="00CB72B4">
      <w:pPr>
        <w:tabs>
          <w:tab w:val="clear" w:pos="1134"/>
          <w:tab w:val="clear" w:pos="2268"/>
          <w:tab w:val="clear" w:pos="3402"/>
          <w:tab w:val="clear" w:pos="5103"/>
          <w:tab w:val="clear" w:pos="6237"/>
          <w:tab w:val="clear" w:pos="7655"/>
          <w:tab w:val="clear" w:pos="9072"/>
        </w:tabs>
        <w:rPr>
          <w:noProof/>
        </w:rPr>
      </w:pPr>
    </w:p>
    <w:p w14:paraId="7F0ABE78" w14:textId="748D785D" w:rsidR="00323E30" w:rsidRPr="00487643" w:rsidRDefault="00323E30" w:rsidP="007105D0">
      <w:pPr>
        <w:tabs>
          <w:tab w:val="clear" w:pos="1134"/>
          <w:tab w:val="clear" w:pos="2268"/>
          <w:tab w:val="clear" w:pos="3402"/>
          <w:tab w:val="clear" w:pos="5103"/>
          <w:tab w:val="clear" w:pos="6237"/>
          <w:tab w:val="clear" w:pos="7655"/>
          <w:tab w:val="clear" w:pos="9072"/>
        </w:tabs>
        <w:autoSpaceDE w:val="0"/>
        <w:autoSpaceDN w:val="0"/>
        <w:adjustRightInd w:val="0"/>
        <w:rPr>
          <w:noProof/>
        </w:rPr>
      </w:pPr>
    </w:p>
    <w:p w14:paraId="64E6F906" w14:textId="764B211A" w:rsidR="00724070" w:rsidRPr="00487643" w:rsidRDefault="00724070" w:rsidP="00724070">
      <w:pPr>
        <w:rPr>
          <w:b/>
        </w:rPr>
      </w:pPr>
      <w:r w:rsidRPr="00487643">
        <w:rPr>
          <w:b/>
        </w:rPr>
        <w:t xml:space="preserve">1 </w:t>
      </w:r>
      <w:r w:rsidRPr="00487643">
        <w:rPr>
          <w:b/>
        </w:rPr>
        <w:tab/>
        <w:t>STYRET SI SAMANSET</w:t>
      </w:r>
      <w:r w:rsidR="00196440" w:rsidRPr="00487643">
        <w:rPr>
          <w:b/>
        </w:rPr>
        <w:t>J</w:t>
      </w:r>
      <w:r w:rsidRPr="00487643">
        <w:rPr>
          <w:b/>
        </w:rPr>
        <w:t xml:space="preserve">ING </w:t>
      </w:r>
      <w:r w:rsidR="00CF4DAA" w:rsidRPr="00487643">
        <w:rPr>
          <w:b/>
        </w:rPr>
        <w:t>I</w:t>
      </w:r>
      <w:r w:rsidRPr="00487643">
        <w:rPr>
          <w:b/>
        </w:rPr>
        <w:t xml:space="preserve"> 20</w:t>
      </w:r>
      <w:r w:rsidR="00002BE5">
        <w:rPr>
          <w:b/>
        </w:rPr>
        <w:t>23</w:t>
      </w:r>
    </w:p>
    <w:p w14:paraId="0BEC5205" w14:textId="77777777" w:rsidR="00724070" w:rsidRPr="00487643" w:rsidRDefault="00724070" w:rsidP="00724070"/>
    <w:p w14:paraId="04134071" w14:textId="0F517FE8" w:rsidR="00724070" w:rsidRPr="00487643" w:rsidRDefault="00724070" w:rsidP="00724070">
      <w:r w:rsidRPr="00487643">
        <w:t>Leiar:</w:t>
      </w:r>
      <w:r w:rsidRPr="00487643">
        <w:tab/>
      </w:r>
      <w:r w:rsidRPr="00487643">
        <w:tab/>
      </w:r>
      <w:r w:rsidR="00532479" w:rsidRPr="00487643">
        <w:tab/>
      </w:r>
      <w:r w:rsidRPr="00487643">
        <w:t xml:space="preserve">Gunnar </w:t>
      </w:r>
      <w:r w:rsidR="00390DF9" w:rsidRPr="00487643">
        <w:t>Christian Huse</w:t>
      </w:r>
      <w:r w:rsidR="00390DF9" w:rsidRPr="00487643">
        <w:tab/>
      </w:r>
      <w:r w:rsidRPr="00487643">
        <w:t>20</w:t>
      </w:r>
      <w:r w:rsidR="003D3BD9" w:rsidRPr="00487643">
        <w:t>21</w:t>
      </w:r>
      <w:r w:rsidRPr="00487643">
        <w:t>-20</w:t>
      </w:r>
      <w:r w:rsidR="007C7D27" w:rsidRPr="00487643">
        <w:t>2</w:t>
      </w:r>
      <w:r w:rsidR="00310800">
        <w:t>4</w:t>
      </w:r>
    </w:p>
    <w:p w14:paraId="584E6B7D" w14:textId="473FAF42" w:rsidR="00390DF9" w:rsidRPr="00487643" w:rsidRDefault="00390DF9" w:rsidP="00724070">
      <w:pPr>
        <w:rPr>
          <w:color w:val="FF0000"/>
        </w:rPr>
      </w:pPr>
      <w:r w:rsidRPr="00487643">
        <w:t xml:space="preserve">Nestleiar: </w:t>
      </w:r>
      <w:r w:rsidRPr="00487643">
        <w:tab/>
      </w:r>
      <w:r w:rsidRPr="00487643">
        <w:tab/>
      </w:r>
      <w:r w:rsidRPr="00487643">
        <w:tab/>
      </w:r>
      <w:r w:rsidR="00673F4B" w:rsidRPr="00487643">
        <w:t>Marita Midtun</w:t>
      </w:r>
      <w:r w:rsidRPr="00487643">
        <w:tab/>
      </w:r>
      <w:r w:rsidR="00532479" w:rsidRPr="00487643">
        <w:tab/>
      </w:r>
      <w:r w:rsidR="00532479" w:rsidRPr="00D120CD">
        <w:t>20</w:t>
      </w:r>
      <w:r w:rsidR="00D120CD" w:rsidRPr="00D120CD">
        <w:t>22-2023</w:t>
      </w:r>
    </w:p>
    <w:p w14:paraId="06B26B2C" w14:textId="7C9AB612" w:rsidR="00724070" w:rsidRPr="00487643" w:rsidRDefault="00724070" w:rsidP="00724070">
      <w:r w:rsidRPr="00487643">
        <w:t>Sekretær:</w:t>
      </w:r>
      <w:r w:rsidRPr="00487643">
        <w:tab/>
      </w:r>
      <w:r w:rsidRPr="00487643">
        <w:tab/>
      </w:r>
      <w:r w:rsidRPr="00487643">
        <w:tab/>
        <w:t>A</w:t>
      </w:r>
      <w:r w:rsidR="007C7D27" w:rsidRPr="00487643">
        <w:t>nette</w:t>
      </w:r>
      <w:r w:rsidRPr="00487643">
        <w:t xml:space="preserve"> </w:t>
      </w:r>
      <w:r w:rsidR="007C7D27" w:rsidRPr="00487643">
        <w:t>Svori</w:t>
      </w:r>
      <w:r w:rsidRPr="00487643">
        <w:tab/>
      </w:r>
      <w:r w:rsidR="00532479" w:rsidRPr="00487643">
        <w:tab/>
      </w:r>
      <w:r w:rsidRPr="00487643">
        <w:t>20</w:t>
      </w:r>
      <w:r w:rsidR="003D3BD9" w:rsidRPr="00487643">
        <w:t>21</w:t>
      </w:r>
      <w:r w:rsidRPr="00487643">
        <w:t>-20</w:t>
      </w:r>
      <w:r w:rsidR="004147B1" w:rsidRPr="00487643">
        <w:t>2</w:t>
      </w:r>
      <w:r w:rsidR="00310800">
        <w:t>4</w:t>
      </w:r>
    </w:p>
    <w:p w14:paraId="1EF8BB4D" w14:textId="1E1F83C1" w:rsidR="00724070" w:rsidRPr="00487643" w:rsidRDefault="00532479" w:rsidP="00724070">
      <w:r w:rsidRPr="00487643">
        <w:t>Økonomileiar:</w:t>
      </w:r>
      <w:r w:rsidR="00724070" w:rsidRPr="00487643">
        <w:tab/>
      </w:r>
      <w:r w:rsidR="00724070" w:rsidRPr="00487643">
        <w:tab/>
      </w:r>
      <w:r w:rsidRPr="00487643">
        <w:t>Thea Gloppen</w:t>
      </w:r>
      <w:r w:rsidRPr="00487643">
        <w:tab/>
      </w:r>
      <w:r w:rsidRPr="00487643">
        <w:tab/>
        <w:t>2021-202</w:t>
      </w:r>
      <w:r w:rsidR="00310800">
        <w:t>4</w:t>
      </w:r>
    </w:p>
    <w:p w14:paraId="47362B66" w14:textId="3D37D62E" w:rsidR="00724070" w:rsidRPr="00D120CD" w:rsidRDefault="00724070" w:rsidP="00724070">
      <w:r w:rsidRPr="00487643">
        <w:t>Styremedlem</w:t>
      </w:r>
      <w:r w:rsidR="00C81075" w:rsidRPr="00487643">
        <w:t>, sportsleg leiar</w:t>
      </w:r>
      <w:r w:rsidR="00532479" w:rsidRPr="00487643">
        <w:t>:</w:t>
      </w:r>
      <w:r w:rsidRPr="00487643">
        <w:tab/>
      </w:r>
      <w:r w:rsidR="00532479" w:rsidRPr="00487643">
        <w:t>Benjamin Nese</w:t>
      </w:r>
      <w:r w:rsidRPr="00487643">
        <w:tab/>
      </w:r>
      <w:r w:rsidR="00532479" w:rsidRPr="00487643">
        <w:tab/>
      </w:r>
      <w:r w:rsidR="00532479" w:rsidRPr="00D120CD">
        <w:t>20</w:t>
      </w:r>
      <w:r w:rsidR="00D120CD" w:rsidRPr="00D120CD">
        <w:t>22-2023</w:t>
      </w:r>
    </w:p>
    <w:p w14:paraId="43878FE5" w14:textId="60870370" w:rsidR="001C6CA4" w:rsidRPr="00D120CD" w:rsidRDefault="00390DF9" w:rsidP="00724070">
      <w:r w:rsidRPr="00D120CD">
        <w:t>Styremedlem</w:t>
      </w:r>
      <w:r w:rsidR="00532479" w:rsidRPr="00D120CD">
        <w:t>:</w:t>
      </w:r>
      <w:r w:rsidRPr="00D120CD">
        <w:tab/>
      </w:r>
      <w:r w:rsidRPr="00D120CD">
        <w:tab/>
      </w:r>
      <w:r w:rsidR="00002BE5">
        <w:t xml:space="preserve">Espen Huun </w:t>
      </w:r>
      <w:proofErr w:type="spellStart"/>
      <w:r w:rsidR="00002BE5">
        <w:t>Wigdahl</w:t>
      </w:r>
      <w:proofErr w:type="spellEnd"/>
      <w:r w:rsidRPr="00D120CD">
        <w:tab/>
      </w:r>
      <w:r w:rsidR="00002BE5">
        <w:t>2023-</w:t>
      </w:r>
      <w:r w:rsidR="00757109">
        <w:t>202</w:t>
      </w:r>
      <w:r w:rsidR="00310800">
        <w:t>3</w:t>
      </w:r>
      <w:r w:rsidR="00532479" w:rsidRPr="00D120CD">
        <w:tab/>
      </w:r>
    </w:p>
    <w:p w14:paraId="702B9300" w14:textId="27FF2D1E" w:rsidR="00360EC0" w:rsidRPr="00487643" w:rsidRDefault="00360EC0" w:rsidP="00724070">
      <w:pPr>
        <w:rPr>
          <w:highlight w:val="green"/>
        </w:rPr>
      </w:pPr>
      <w:r w:rsidRPr="00487643">
        <w:t>Styremedlem</w:t>
      </w:r>
      <w:r w:rsidR="00532479" w:rsidRPr="00487643">
        <w:t>:</w:t>
      </w:r>
      <w:r w:rsidRPr="00487643">
        <w:tab/>
      </w:r>
      <w:r w:rsidRPr="00487643">
        <w:tab/>
      </w:r>
      <w:r w:rsidR="00002BE5">
        <w:t>Tina Rasmussen</w:t>
      </w:r>
      <w:r w:rsidRPr="00487643">
        <w:tab/>
      </w:r>
      <w:r w:rsidR="00002BE5">
        <w:tab/>
        <w:t>2023-</w:t>
      </w:r>
      <w:r w:rsidR="00757109">
        <w:t>202</w:t>
      </w:r>
      <w:r w:rsidR="00310800">
        <w:t>4</w:t>
      </w:r>
    </w:p>
    <w:p w14:paraId="42A818EF" w14:textId="77777777" w:rsidR="001C6CA4" w:rsidRPr="00487643" w:rsidRDefault="001C6CA4" w:rsidP="00877CC3">
      <w:pPr>
        <w:rPr>
          <w:highlight w:val="green"/>
        </w:rPr>
      </w:pPr>
    </w:p>
    <w:p w14:paraId="45D1735F" w14:textId="77777777" w:rsidR="00ED5001" w:rsidRPr="00487643" w:rsidRDefault="00ED5001" w:rsidP="00877CC3">
      <w:pPr>
        <w:rPr>
          <w:highlight w:val="green"/>
        </w:rPr>
      </w:pPr>
    </w:p>
    <w:p w14:paraId="0F43E898" w14:textId="77777777" w:rsidR="00ED5001" w:rsidRPr="00487643" w:rsidRDefault="00ED5001" w:rsidP="00877CC3">
      <w:pPr>
        <w:rPr>
          <w:highlight w:val="green"/>
        </w:rPr>
      </w:pPr>
    </w:p>
    <w:p w14:paraId="3B3EC3F8" w14:textId="77777777" w:rsidR="00877CC3" w:rsidRPr="00487643" w:rsidRDefault="00877CC3" w:rsidP="00877CC3">
      <w:pPr>
        <w:rPr>
          <w:b/>
        </w:rPr>
      </w:pPr>
      <w:r w:rsidRPr="00487643">
        <w:rPr>
          <w:b/>
        </w:rPr>
        <w:t xml:space="preserve">2 </w:t>
      </w:r>
      <w:r w:rsidRPr="00487643">
        <w:rPr>
          <w:b/>
        </w:rPr>
        <w:tab/>
        <w:t>GRUPPER – UTVAL – KOMITEAR</w:t>
      </w:r>
    </w:p>
    <w:p w14:paraId="71F0D622" w14:textId="77777777" w:rsidR="00877CC3" w:rsidRPr="00487643" w:rsidRDefault="00877CC3" w:rsidP="00877CC3">
      <w:pPr>
        <w:rPr>
          <w:highlight w:val="green"/>
        </w:rPr>
      </w:pPr>
    </w:p>
    <w:p w14:paraId="4285166B" w14:textId="14E2D5B7" w:rsidR="00724070" w:rsidRPr="00487643" w:rsidRDefault="00C81075" w:rsidP="00724070">
      <w:r w:rsidRPr="00487643">
        <w:t>Sportsleg leiar</w:t>
      </w:r>
      <w:r w:rsidR="00532479" w:rsidRPr="00487643">
        <w:t xml:space="preserve"> </w:t>
      </w:r>
      <w:r w:rsidR="00002BE5">
        <w:t>har saman</w:t>
      </w:r>
      <w:r w:rsidR="00CF4DAA" w:rsidRPr="00487643">
        <w:t xml:space="preserve"> med ei trenargruppe utarbeida sportsleg plan for Jotun handball. Planen </w:t>
      </w:r>
      <w:r w:rsidR="00002BE5">
        <w:t xml:space="preserve">blei  handsama i styret våren 2023, og skal etter revidering og grundig språkvask leggast fram til trenarane og takast i bruk vinteren 2024. </w:t>
      </w:r>
    </w:p>
    <w:p w14:paraId="7FC430FB" w14:textId="77777777" w:rsidR="00CF4C26" w:rsidRPr="00487643" w:rsidRDefault="00CF4C26" w:rsidP="00877CC3"/>
    <w:p w14:paraId="6180C57B" w14:textId="0BF3BF21" w:rsidR="00FD443D" w:rsidRPr="00487643" w:rsidRDefault="00FD443D" w:rsidP="007C0622">
      <w:r w:rsidRPr="00487643">
        <w:t>Basaransvarle</w:t>
      </w:r>
      <w:r w:rsidR="00C22A4C" w:rsidRPr="00487643">
        <w:t>g</w:t>
      </w:r>
      <w:r w:rsidR="00CF4DAA" w:rsidRPr="00487643">
        <w:t xml:space="preserve"> </w:t>
      </w:r>
      <w:r w:rsidR="00002BE5">
        <w:t>for 2023</w:t>
      </w:r>
      <w:r w:rsidRPr="00487643">
        <w:t>: Monica H</w:t>
      </w:r>
      <w:r w:rsidR="00E35528" w:rsidRPr="00487643">
        <w:t>ybertsen</w:t>
      </w:r>
      <w:r w:rsidRPr="00487643">
        <w:t xml:space="preserve"> da Silva</w:t>
      </w:r>
    </w:p>
    <w:p w14:paraId="0207C9E1" w14:textId="749B942C" w:rsidR="009F2B0B" w:rsidRPr="00487643" w:rsidRDefault="009F2B0B" w:rsidP="007C0622">
      <w:pPr>
        <w:ind w:left="1440" w:hanging="1440"/>
      </w:pPr>
      <w:r w:rsidRPr="00487643">
        <w:t xml:space="preserve">Styret </w:t>
      </w:r>
      <w:r w:rsidR="0098313B" w:rsidRPr="00487643">
        <w:t xml:space="preserve">har vedteke </w:t>
      </w:r>
      <w:r w:rsidR="00D27685" w:rsidRPr="00487643">
        <w:t>at</w:t>
      </w:r>
      <w:r w:rsidR="002B724F" w:rsidRPr="00487643">
        <w:t xml:space="preserve"> </w:t>
      </w:r>
      <w:r w:rsidR="00002BE5">
        <w:t>føresette</w:t>
      </w:r>
      <w:r w:rsidR="002B724F" w:rsidRPr="00487643">
        <w:t xml:space="preserve"> </w:t>
      </w:r>
      <w:r w:rsidR="00D27685" w:rsidRPr="00487643">
        <w:t>på</w:t>
      </w:r>
      <w:r w:rsidR="002B724F" w:rsidRPr="00487643">
        <w:t xml:space="preserve"> J12 og G12</w:t>
      </w:r>
      <w:r w:rsidR="00D27685" w:rsidRPr="00487643">
        <w:t xml:space="preserve"> skal vere</w:t>
      </w:r>
      <w:r w:rsidR="002B724F" w:rsidRPr="00487643">
        <w:t xml:space="preserve"> </w:t>
      </w:r>
      <w:r w:rsidR="00A26652" w:rsidRPr="00487643">
        <w:t>ansvarlege</w:t>
      </w:r>
      <w:r w:rsidR="002B724F" w:rsidRPr="00487643">
        <w:t xml:space="preserve"> for</w:t>
      </w:r>
      <w:r w:rsidR="00A26652" w:rsidRPr="00487643">
        <w:t xml:space="preserve"> </w:t>
      </w:r>
      <w:r w:rsidR="002B724F" w:rsidRPr="00487643">
        <w:t>gjennomf</w:t>
      </w:r>
      <w:r w:rsidR="00A26652" w:rsidRPr="00487643">
        <w:t>øring</w:t>
      </w:r>
      <w:r w:rsidR="004264F0" w:rsidRPr="00487643">
        <w:t>a</w:t>
      </w:r>
      <w:r w:rsidR="007C0622" w:rsidRPr="00487643">
        <w:t xml:space="preserve"> </w:t>
      </w:r>
      <w:r w:rsidR="0098313B" w:rsidRPr="00487643">
        <w:t>av basaren</w:t>
      </w:r>
      <w:r w:rsidR="007C0622" w:rsidRPr="00487643">
        <w:t xml:space="preserve">. </w:t>
      </w:r>
    </w:p>
    <w:p w14:paraId="2424ED15" w14:textId="2B499F1D" w:rsidR="00FD443D" w:rsidRPr="00487643" w:rsidRDefault="007C0622" w:rsidP="007C0622">
      <w:pPr>
        <w:ind w:left="1440" w:hanging="1440"/>
      </w:pPr>
      <w:r w:rsidRPr="00487643">
        <w:t xml:space="preserve">Andre som </w:t>
      </w:r>
      <w:r w:rsidR="00002BE5">
        <w:t>bidrog</w:t>
      </w:r>
      <w:r w:rsidRPr="00487643">
        <w:t xml:space="preserve"> på basaren </w:t>
      </w:r>
      <w:r w:rsidR="00002BE5">
        <w:t>var</w:t>
      </w:r>
      <w:r w:rsidRPr="00487643">
        <w:t xml:space="preserve"> o</w:t>
      </w:r>
      <w:r w:rsidR="00002BE5">
        <w:t>ppkvinner</w:t>
      </w:r>
      <w:r w:rsidR="00FD443D" w:rsidRPr="00487643">
        <w:t>,</w:t>
      </w:r>
      <w:r w:rsidR="004264F0" w:rsidRPr="00487643">
        <w:t xml:space="preserve"> </w:t>
      </w:r>
      <w:r w:rsidR="00FD443D" w:rsidRPr="00487643">
        <w:t>frivillige og</w:t>
      </w:r>
      <w:r w:rsidR="00B12411" w:rsidRPr="00487643">
        <w:t xml:space="preserve"> </w:t>
      </w:r>
      <w:r w:rsidR="00DA3468" w:rsidRPr="00DA3468">
        <w:t xml:space="preserve">kvinner senior. </w:t>
      </w:r>
    </w:p>
    <w:p w14:paraId="37A7F999" w14:textId="77777777" w:rsidR="00FD443D" w:rsidRPr="00487643" w:rsidRDefault="00FD443D" w:rsidP="007C0622">
      <w:pPr>
        <w:ind w:left="1440" w:hanging="1440"/>
      </w:pPr>
    </w:p>
    <w:p w14:paraId="421F3A8C" w14:textId="785CA3D8" w:rsidR="00FD443D" w:rsidRPr="00487643" w:rsidRDefault="00CF4DAA" w:rsidP="007C0622">
      <w:r w:rsidRPr="00487643">
        <w:t>Ansvar for laga som er under aldersbestemt nivå</w:t>
      </w:r>
      <w:r w:rsidR="00FD443D" w:rsidRPr="00487643">
        <w:t xml:space="preserve">: </w:t>
      </w:r>
      <w:r w:rsidR="009634F7" w:rsidRPr="00487643">
        <w:t>Anette Svori</w:t>
      </w:r>
      <w:r w:rsidR="00DA3468">
        <w:t>.</w:t>
      </w:r>
    </w:p>
    <w:p w14:paraId="4315F024" w14:textId="43110E68" w:rsidR="00FD443D" w:rsidRPr="00487643" w:rsidRDefault="00FD443D" w:rsidP="007C0622">
      <w:r w:rsidRPr="00487643">
        <w:t xml:space="preserve">Ansvar for kiosk/lager: </w:t>
      </w:r>
      <w:r w:rsidR="00002BE5">
        <w:t>Marita Lindborg fram til september 2023, Kjartan Smedegård frå september 2023</w:t>
      </w:r>
      <w:r w:rsidRPr="00487643">
        <w:t>.</w:t>
      </w:r>
    </w:p>
    <w:p w14:paraId="446E1E89" w14:textId="77777777" w:rsidR="00EC1597" w:rsidRPr="00487643" w:rsidRDefault="00EC1597" w:rsidP="007C0622"/>
    <w:p w14:paraId="54F529F2" w14:textId="66EEB2CF" w:rsidR="00877CC3" w:rsidRPr="00487643" w:rsidRDefault="00877CC3" w:rsidP="00877CC3">
      <w:pPr>
        <w:rPr>
          <w:b/>
        </w:rPr>
      </w:pPr>
    </w:p>
    <w:p w14:paraId="60A4A83E" w14:textId="4D87CFEF" w:rsidR="00724070" w:rsidRPr="00487643" w:rsidRDefault="007C0622" w:rsidP="00724070">
      <w:pPr>
        <w:rPr>
          <w:b/>
        </w:rPr>
      </w:pPr>
      <w:r w:rsidRPr="00487643">
        <w:rPr>
          <w:b/>
        </w:rPr>
        <w:t xml:space="preserve">3 </w:t>
      </w:r>
      <w:r w:rsidRPr="00487643">
        <w:rPr>
          <w:b/>
        </w:rPr>
        <w:tab/>
      </w:r>
      <w:r w:rsidR="00724070" w:rsidRPr="00487643">
        <w:rPr>
          <w:b/>
        </w:rPr>
        <w:t>MØTE, ARRANGEMENT OG ANDRE AKTIVITETAR</w:t>
      </w:r>
    </w:p>
    <w:p w14:paraId="27D7429E" w14:textId="77777777" w:rsidR="00724070" w:rsidRPr="00487643" w:rsidRDefault="00724070" w:rsidP="00724070"/>
    <w:p w14:paraId="0823770D" w14:textId="77777777" w:rsidR="00724070" w:rsidRPr="00487643" w:rsidRDefault="00724070" w:rsidP="00724070">
      <w:pPr>
        <w:rPr>
          <w:u w:val="single"/>
        </w:rPr>
      </w:pPr>
      <w:r w:rsidRPr="00487643">
        <w:rPr>
          <w:u w:val="single"/>
        </w:rPr>
        <w:t>Styremøte:</w:t>
      </w:r>
    </w:p>
    <w:p w14:paraId="7839CDA3" w14:textId="36BC8CD1" w:rsidR="00724070" w:rsidRPr="00487643" w:rsidRDefault="00724070" w:rsidP="00724070">
      <w:r w:rsidRPr="00487643">
        <w:t xml:space="preserve">Det har vore </w:t>
      </w:r>
      <w:r w:rsidR="0042583F">
        <w:t>åtte</w:t>
      </w:r>
      <w:r w:rsidRPr="00DA3468">
        <w:t xml:space="preserve"> </w:t>
      </w:r>
      <w:r w:rsidRPr="00487643">
        <w:t xml:space="preserve">styremøte i løpet av årsmøteperioden, der det har vore handsama </w:t>
      </w:r>
      <w:r w:rsidR="005E4B7D">
        <w:t>19</w:t>
      </w:r>
      <w:r w:rsidR="00CF4DAA" w:rsidRPr="00487643">
        <w:rPr>
          <w:color w:val="FF0000"/>
        </w:rPr>
        <w:t xml:space="preserve"> </w:t>
      </w:r>
      <w:r w:rsidRPr="00487643">
        <w:t>saker. Det har vore omlag eitt styremøte kvar månad, utanom sommarmånadane.</w:t>
      </w:r>
      <w:r w:rsidR="00C22A4C" w:rsidRPr="00487643">
        <w:t xml:space="preserve"> </w:t>
      </w:r>
      <w:r w:rsidRPr="00487643">
        <w:t>Utover dette samarbeider s</w:t>
      </w:r>
      <w:r w:rsidR="0042583F">
        <w:t xml:space="preserve">tyremedlemane gjennom e-post. </w:t>
      </w:r>
    </w:p>
    <w:p w14:paraId="5C92CE37" w14:textId="77777777" w:rsidR="00724070" w:rsidRPr="00487643" w:rsidRDefault="00724070" w:rsidP="00724070">
      <w:pPr>
        <w:rPr>
          <w:highlight w:val="green"/>
          <w:u w:val="single"/>
        </w:rPr>
      </w:pPr>
    </w:p>
    <w:p w14:paraId="5745DB33" w14:textId="0812FE68" w:rsidR="00724070" w:rsidRPr="00487643" w:rsidRDefault="00724070" w:rsidP="00724070">
      <w:r w:rsidRPr="00487643">
        <w:rPr>
          <w:u w:val="single"/>
        </w:rPr>
        <w:t>Andre møte:</w:t>
      </w:r>
    </w:p>
    <w:p w14:paraId="51B0FE03" w14:textId="725D6D18" w:rsidR="00102AD4" w:rsidRDefault="00102AD4" w:rsidP="00602A50">
      <w:r>
        <w:t>Følgjande møte har blitt gjennomført:</w:t>
      </w:r>
    </w:p>
    <w:p w14:paraId="7A2039B6" w14:textId="77777777" w:rsidR="00102AD4" w:rsidRDefault="00102AD4" w:rsidP="00602A50">
      <w:r>
        <w:t xml:space="preserve">• </w:t>
      </w:r>
      <w:r w:rsidR="00724070" w:rsidRPr="00487643">
        <w:t xml:space="preserve">informasjonsmøte med </w:t>
      </w:r>
      <w:r>
        <w:t>alle trenarar ved starten på sesongen, der blant anna fordeling av treningstider var på saklista</w:t>
      </w:r>
    </w:p>
    <w:p w14:paraId="2DF72233" w14:textId="28FDC905" w:rsidR="00724070" w:rsidRDefault="00102AD4" w:rsidP="00602A50">
      <w:r>
        <w:t xml:space="preserve">• møte </w:t>
      </w:r>
      <w:proofErr w:type="spellStart"/>
      <w:r>
        <w:t>mtp</w:t>
      </w:r>
      <w:proofErr w:type="spellEnd"/>
      <w:r>
        <w:t xml:space="preserve">. påmelding til cup. J12, J14, J16,  G12 og G16 var representert på møtet. </w:t>
      </w:r>
    </w:p>
    <w:p w14:paraId="2B159391" w14:textId="798AAE1A" w:rsidR="00102AD4" w:rsidRDefault="00102AD4" w:rsidP="00602A50">
      <w:r>
        <w:t xml:space="preserve">• samarbeidsmøte mellom styret og handballforbundet, ved rep. Espen </w:t>
      </w:r>
      <w:r w:rsidR="00362DB3">
        <w:t xml:space="preserve">W. </w:t>
      </w:r>
      <w:r>
        <w:t xml:space="preserve">Huun frå Jotun handball. Temaet i dette møtet var deltaking i Norges Handballforbund(NHF) sitt «Klubbhus». </w:t>
      </w:r>
    </w:p>
    <w:p w14:paraId="0D2C70D2" w14:textId="2DF56270" w:rsidR="00D27685" w:rsidRDefault="00102AD4" w:rsidP="00362DB3">
      <w:r>
        <w:t xml:space="preserve">• </w:t>
      </w:r>
      <w:r w:rsidR="00F02D35" w:rsidRPr="00102AD4">
        <w:t>Styrel</w:t>
      </w:r>
      <w:r w:rsidR="00724070" w:rsidRPr="00102AD4">
        <w:t>eiar i gruppa har delteke på hovudstyremøta</w:t>
      </w:r>
      <w:r w:rsidR="003D3BD9" w:rsidRPr="00102AD4">
        <w:t>.</w:t>
      </w:r>
      <w:r w:rsidR="00724070" w:rsidRPr="00102AD4">
        <w:t xml:space="preserve"> </w:t>
      </w:r>
    </w:p>
    <w:p w14:paraId="39CE3556" w14:textId="12CCAC49" w:rsidR="00891BCB" w:rsidRDefault="00891BCB" w:rsidP="00362DB3">
      <w:r>
        <w:t>• Johan Johnsson frå NHF hadde teori- og praktisk økt med alle trenarar i Jotun handball med fokus på målvaktsspel.</w:t>
      </w:r>
    </w:p>
    <w:p w14:paraId="4E6485B2" w14:textId="0169E824" w:rsidR="003D3BD9" w:rsidRPr="00487643" w:rsidRDefault="003D3BD9" w:rsidP="00602A50">
      <w:pPr>
        <w:tabs>
          <w:tab w:val="clear" w:pos="1134"/>
          <w:tab w:val="clear" w:pos="2268"/>
          <w:tab w:val="clear" w:pos="3402"/>
          <w:tab w:val="clear" w:pos="5103"/>
          <w:tab w:val="clear" w:pos="6237"/>
          <w:tab w:val="clear" w:pos="7655"/>
          <w:tab w:val="clear" w:pos="9072"/>
        </w:tabs>
      </w:pPr>
    </w:p>
    <w:p w14:paraId="56FB64D3" w14:textId="674FE5D7" w:rsidR="003D3BD9" w:rsidRPr="008E45D4" w:rsidRDefault="003D3BD9" w:rsidP="00602A50">
      <w:pPr>
        <w:tabs>
          <w:tab w:val="clear" w:pos="1134"/>
          <w:tab w:val="clear" w:pos="2268"/>
          <w:tab w:val="clear" w:pos="3402"/>
          <w:tab w:val="clear" w:pos="5103"/>
          <w:tab w:val="clear" w:pos="6237"/>
          <w:tab w:val="clear" w:pos="7655"/>
          <w:tab w:val="clear" w:pos="9072"/>
        </w:tabs>
      </w:pPr>
      <w:r w:rsidRPr="008E45D4">
        <w:t xml:space="preserve">Utover dette </w:t>
      </w:r>
      <w:r w:rsidR="00602A50" w:rsidRPr="008E45D4">
        <w:t>har l</w:t>
      </w:r>
      <w:r w:rsidRPr="008E45D4">
        <w:t xml:space="preserve">eiar </w:t>
      </w:r>
      <w:r w:rsidR="00602A50" w:rsidRPr="008E45D4">
        <w:t>delteke på T</w:t>
      </w:r>
      <w:r w:rsidRPr="008E45D4">
        <w:t>eams</w:t>
      </w:r>
      <w:r w:rsidR="00602A50" w:rsidRPr="008E45D4">
        <w:t>-</w:t>
      </w:r>
      <w:r w:rsidRPr="008E45D4">
        <w:t>møter arrangert av Handballforbundet</w:t>
      </w:r>
      <w:r w:rsidR="00602A50" w:rsidRPr="008E45D4">
        <w:t>,</w:t>
      </w:r>
      <w:r w:rsidRPr="008E45D4">
        <w:t xml:space="preserve"> Region</w:t>
      </w:r>
      <w:r w:rsidR="00602A50" w:rsidRPr="008E45D4">
        <w:t xml:space="preserve"> </w:t>
      </w:r>
      <w:r w:rsidRPr="008E45D4">
        <w:t>Vest</w:t>
      </w:r>
      <w:r w:rsidR="00DA3468" w:rsidRPr="008E45D4">
        <w:t xml:space="preserve">, samt </w:t>
      </w:r>
      <w:r w:rsidR="00F02D35" w:rsidRPr="008E45D4">
        <w:t xml:space="preserve">på </w:t>
      </w:r>
      <w:r w:rsidR="00DA3468" w:rsidRPr="008E45D4">
        <w:t xml:space="preserve">handballtinget som representant </w:t>
      </w:r>
      <w:r w:rsidR="00F02D35" w:rsidRPr="008E45D4">
        <w:t xml:space="preserve">frå </w:t>
      </w:r>
      <w:r w:rsidR="00DA3468" w:rsidRPr="008E45D4">
        <w:t xml:space="preserve">region vest. </w:t>
      </w:r>
    </w:p>
    <w:p w14:paraId="4B98707E" w14:textId="1FB150B7" w:rsidR="0098313B" w:rsidRPr="00487643" w:rsidRDefault="0098313B" w:rsidP="00D27685">
      <w:pPr>
        <w:tabs>
          <w:tab w:val="clear" w:pos="1134"/>
          <w:tab w:val="clear" w:pos="2268"/>
          <w:tab w:val="clear" w:pos="3402"/>
          <w:tab w:val="clear" w:pos="5103"/>
          <w:tab w:val="clear" w:pos="6237"/>
          <w:tab w:val="clear" w:pos="7655"/>
          <w:tab w:val="clear" w:pos="9072"/>
        </w:tabs>
        <w:rPr>
          <w:color w:val="4F81BD" w:themeColor="accent1"/>
        </w:rPr>
      </w:pPr>
    </w:p>
    <w:p w14:paraId="70723499" w14:textId="77D45592" w:rsidR="0098313B" w:rsidRPr="00487643" w:rsidRDefault="0098313B" w:rsidP="00D27685">
      <w:pPr>
        <w:tabs>
          <w:tab w:val="clear" w:pos="1134"/>
          <w:tab w:val="clear" w:pos="2268"/>
          <w:tab w:val="clear" w:pos="3402"/>
          <w:tab w:val="clear" w:pos="5103"/>
          <w:tab w:val="clear" w:pos="6237"/>
          <w:tab w:val="clear" w:pos="7655"/>
          <w:tab w:val="clear" w:pos="9072"/>
        </w:tabs>
      </w:pPr>
    </w:p>
    <w:p w14:paraId="27E3C4B7" w14:textId="09A6DD7F" w:rsidR="0098313B" w:rsidRPr="00487643" w:rsidRDefault="0098313B" w:rsidP="00D27685">
      <w:pPr>
        <w:tabs>
          <w:tab w:val="clear" w:pos="1134"/>
          <w:tab w:val="clear" w:pos="2268"/>
          <w:tab w:val="clear" w:pos="3402"/>
          <w:tab w:val="clear" w:pos="5103"/>
          <w:tab w:val="clear" w:pos="6237"/>
          <w:tab w:val="clear" w:pos="7655"/>
          <w:tab w:val="clear" w:pos="9072"/>
        </w:tabs>
      </w:pPr>
    </w:p>
    <w:p w14:paraId="0A3250EB" w14:textId="77777777" w:rsidR="00102AD4" w:rsidRDefault="00102AD4" w:rsidP="00CF4DAA">
      <w:pPr>
        <w:tabs>
          <w:tab w:val="clear" w:pos="1134"/>
          <w:tab w:val="clear" w:pos="2268"/>
          <w:tab w:val="clear" w:pos="3402"/>
          <w:tab w:val="clear" w:pos="5103"/>
          <w:tab w:val="clear" w:pos="6237"/>
          <w:tab w:val="clear" w:pos="7655"/>
          <w:tab w:val="clear" w:pos="9072"/>
        </w:tabs>
        <w:rPr>
          <w:u w:val="single"/>
        </w:rPr>
      </w:pPr>
    </w:p>
    <w:p w14:paraId="3F9D1097" w14:textId="69CA1FC9" w:rsidR="0098313B" w:rsidRPr="00487643" w:rsidRDefault="00D27685" w:rsidP="00CF4DAA">
      <w:pPr>
        <w:tabs>
          <w:tab w:val="clear" w:pos="1134"/>
          <w:tab w:val="clear" w:pos="2268"/>
          <w:tab w:val="clear" w:pos="3402"/>
          <w:tab w:val="clear" w:pos="5103"/>
          <w:tab w:val="clear" w:pos="6237"/>
          <w:tab w:val="clear" w:pos="7655"/>
          <w:tab w:val="clear" w:pos="9072"/>
        </w:tabs>
      </w:pPr>
      <w:r w:rsidRPr="00487643">
        <w:rPr>
          <w:u w:val="single"/>
        </w:rPr>
        <w:t>I</w:t>
      </w:r>
      <w:r w:rsidR="00877CC3" w:rsidRPr="00487643">
        <w:rPr>
          <w:u w:val="single"/>
        </w:rPr>
        <w:t>nntektsgjevande arrangement:</w:t>
      </w:r>
    </w:p>
    <w:p w14:paraId="4E0807CB" w14:textId="15555D53" w:rsidR="00877CC3" w:rsidRPr="00487643" w:rsidRDefault="00D27685" w:rsidP="00877CC3">
      <w:pPr>
        <w:rPr>
          <w:color w:val="0070C0"/>
          <w:highlight w:val="green"/>
        </w:rPr>
      </w:pPr>
      <w:r w:rsidRPr="00487643">
        <w:t>Den årlege basaren</w:t>
      </w:r>
      <w:r w:rsidR="00102AD4">
        <w:t xml:space="preserve"> til handballgruppa</w:t>
      </w:r>
      <w:r w:rsidRPr="00487643">
        <w:t xml:space="preserve"> </w:t>
      </w:r>
      <w:r w:rsidR="00A67EEF" w:rsidRPr="00487643">
        <w:t>blei</w:t>
      </w:r>
      <w:r w:rsidR="00390DF9" w:rsidRPr="00487643">
        <w:t xml:space="preserve"> gjennomført </w:t>
      </w:r>
      <w:r w:rsidR="00CF4DAA" w:rsidRPr="00487643">
        <w:t xml:space="preserve">måndag </w:t>
      </w:r>
      <w:r w:rsidR="00102AD4">
        <w:t>4</w:t>
      </w:r>
      <w:r w:rsidR="00CF4DAA" w:rsidRPr="00487643">
        <w:t>.</w:t>
      </w:r>
      <w:r w:rsidR="00A67EEF" w:rsidRPr="00487643">
        <w:t>d</w:t>
      </w:r>
      <w:r w:rsidR="00390DF9" w:rsidRPr="00487643">
        <w:t>esember</w:t>
      </w:r>
      <w:r w:rsidRPr="00487643">
        <w:t>.</w:t>
      </w:r>
      <w:r w:rsidR="00A67EEF" w:rsidRPr="00487643">
        <w:t xml:space="preserve"> Den ga nok ein gong </w:t>
      </w:r>
      <w:r w:rsidR="00CF4DAA" w:rsidRPr="00487643">
        <w:t xml:space="preserve">svært </w:t>
      </w:r>
      <w:r w:rsidR="00A67EEF" w:rsidRPr="00487643">
        <w:t xml:space="preserve">gode inntekter til handballgruppa. Det var svært godt sal på loddbøkene før basaren og det var </w:t>
      </w:r>
      <w:r w:rsidR="00102AD4">
        <w:t xml:space="preserve">godt oppmøte på sjølve basaren. </w:t>
      </w:r>
      <w:r w:rsidR="00A67EEF" w:rsidRPr="00487643">
        <w:t xml:space="preserve">Organiseringa </w:t>
      </w:r>
      <w:r w:rsidR="00C13D95" w:rsidRPr="00487643">
        <w:t xml:space="preserve">av dette arrangementet </w:t>
      </w:r>
      <w:r w:rsidR="00A67EEF" w:rsidRPr="00487643">
        <w:t xml:space="preserve">fungerte bra, og komiteen hadde god kontroll på arrangementet. </w:t>
      </w:r>
      <w:r w:rsidR="00102AD4">
        <w:t>J12 og G12 som stod for organiseringa i lag med Monica Hybertsen da S</w:t>
      </w:r>
      <w:r w:rsidR="00AC40AC">
        <w:t>ilva erfarte at det var lurt å kombinere foreldremøtet på starten av sesongen med eit «basarmøte». Handballgruppa ynskjer å t</w:t>
      </w:r>
      <w:r w:rsidR="00A67EEF" w:rsidRPr="00487643">
        <w:t>akk</w:t>
      </w:r>
      <w:r w:rsidR="00AC40AC">
        <w:t>e</w:t>
      </w:r>
      <w:r w:rsidR="00A67EEF" w:rsidRPr="00487643">
        <w:t xml:space="preserve"> alle som bidrog på alle måtar, både med gevinstar og på ein eller annan form for dugnad.</w:t>
      </w:r>
    </w:p>
    <w:p w14:paraId="251FCB1E" w14:textId="77777777" w:rsidR="00703E30" w:rsidRPr="00487643" w:rsidRDefault="00703E30" w:rsidP="006667F2">
      <w:pPr>
        <w:tabs>
          <w:tab w:val="clear" w:pos="1134"/>
          <w:tab w:val="clear" w:pos="2268"/>
          <w:tab w:val="clear" w:pos="3402"/>
          <w:tab w:val="clear" w:pos="5103"/>
          <w:tab w:val="clear" w:pos="6237"/>
          <w:tab w:val="clear" w:pos="7655"/>
          <w:tab w:val="clear" w:pos="9072"/>
        </w:tabs>
      </w:pPr>
    </w:p>
    <w:p w14:paraId="074851C4" w14:textId="77777777" w:rsidR="00BA348D" w:rsidRPr="00487643" w:rsidRDefault="00BA348D" w:rsidP="00BA348D">
      <w:pPr>
        <w:rPr>
          <w:u w:val="single"/>
        </w:rPr>
      </w:pPr>
      <w:r w:rsidRPr="00487643">
        <w:rPr>
          <w:u w:val="single"/>
        </w:rPr>
        <w:t>Aktivitetar:</w:t>
      </w:r>
    </w:p>
    <w:p w14:paraId="35C3E340" w14:textId="2BF46316" w:rsidR="00BA348D" w:rsidRPr="00487643" w:rsidRDefault="00C13D95" w:rsidP="00BA348D">
      <w:pPr>
        <w:rPr>
          <w:b/>
          <w:bCs/>
        </w:rPr>
      </w:pPr>
      <w:r w:rsidRPr="00487643">
        <w:rPr>
          <w:b/>
          <w:bCs/>
        </w:rPr>
        <w:t>Handball for spelarar under aldersbestemt nivå</w:t>
      </w:r>
      <w:r w:rsidR="00BA348D" w:rsidRPr="00487643">
        <w:rPr>
          <w:b/>
          <w:bCs/>
        </w:rPr>
        <w:t>:</w:t>
      </w:r>
    </w:p>
    <w:p w14:paraId="06D25409" w14:textId="08634C63" w:rsidR="003F386A" w:rsidRDefault="00C13D95" w:rsidP="00D27685">
      <w:r w:rsidRPr="00487643">
        <w:t xml:space="preserve">Ungar i alderen 1.-4.klasse får eit balleik-tilbod gjennom </w:t>
      </w:r>
      <w:proofErr w:type="spellStart"/>
      <w:r w:rsidRPr="00487643">
        <w:t>allidrett</w:t>
      </w:r>
      <w:proofErr w:type="spellEnd"/>
      <w:r w:rsidRPr="00487643">
        <w:t xml:space="preserve">, som er regulert i </w:t>
      </w:r>
      <w:r w:rsidR="002D3795" w:rsidRPr="00487643">
        <w:t>aktivitetsplanen</w:t>
      </w:r>
      <w:r w:rsidRPr="00487643">
        <w:t xml:space="preserve"> som blir lagt til rette av </w:t>
      </w:r>
      <w:proofErr w:type="spellStart"/>
      <w:r w:rsidRPr="00487643">
        <w:t>allidrettsgruppa</w:t>
      </w:r>
      <w:proofErr w:type="spellEnd"/>
      <w:r w:rsidRPr="00487643">
        <w:t>.</w:t>
      </w:r>
      <w:r w:rsidR="002D3795" w:rsidRPr="00487643">
        <w:t xml:space="preserve"> </w:t>
      </w:r>
      <w:r w:rsidRPr="00487643">
        <w:t>Utanom det</w:t>
      </w:r>
      <w:r w:rsidR="002D3795" w:rsidRPr="00487643">
        <w:t>te</w:t>
      </w:r>
      <w:r w:rsidRPr="00487643">
        <w:t xml:space="preserve"> har ungane som er elevar i 3. og 4.klasse</w:t>
      </w:r>
      <w:r w:rsidR="002D3795" w:rsidRPr="00487643">
        <w:t xml:space="preserve"> (J/G 8 og 9)</w:t>
      </w:r>
      <w:r w:rsidRPr="00487643">
        <w:t xml:space="preserve"> treningar annakvar torsdag. Desse laga </w:t>
      </w:r>
      <w:r w:rsidR="002D3795" w:rsidRPr="00487643">
        <w:t xml:space="preserve">har hatt eit </w:t>
      </w:r>
      <w:r w:rsidRPr="00487643">
        <w:t xml:space="preserve">tilbod om </w:t>
      </w:r>
      <w:r w:rsidR="00362DB3">
        <w:t>å delta på tureringar i sone 3. Ved ein feil blei G9-laga meldt på G10-turneringar. Dette blei oppdaga i august, og spelt inn til NHF region vest(«regionen»)</w:t>
      </w:r>
      <w:r w:rsidR="00AC0D29">
        <w:t>, men det skjedde ikkje noko endring før turneringane byrja. Slik at G9 laga våre spelte ein runde i G10. Både før og etter turneriga var det mange av spelarane som slutta, slik at det blei bestemt å trekke begge laga på tampen av 2023. Når det gjeld J9-laget, er dette ein gjeng med ivrige jenter som trenar godt og er ivrige på handball. Når det gjeld J/G 8-laga blir dei med på turneringsspel etter jul. Det blei meldt på to jentelag og eit gutelag, men dei er så ivrige at me kunne ha stilt med tre gutelag og tre jentelag.</w:t>
      </w:r>
    </w:p>
    <w:p w14:paraId="3588E680" w14:textId="455EA6F0" w:rsidR="00AC40AC" w:rsidRDefault="00AC40AC" w:rsidP="00D27685"/>
    <w:p w14:paraId="2128053E" w14:textId="1F26DAD9" w:rsidR="0025778F" w:rsidRDefault="00AC40AC" w:rsidP="00D27685">
      <w:pPr>
        <w:rPr>
          <w:b/>
        </w:rPr>
      </w:pPr>
      <w:r>
        <w:rPr>
          <w:b/>
        </w:rPr>
        <w:t>Deltaking på cup i 2023.</w:t>
      </w:r>
    </w:p>
    <w:p w14:paraId="30A68BE0" w14:textId="73768611" w:rsidR="005E4B7D" w:rsidRPr="005E4B7D" w:rsidRDefault="00DD3110" w:rsidP="00D27685">
      <w:r>
        <w:t xml:space="preserve">Våren 2023 hadde me lag som deltok på </w:t>
      </w:r>
      <w:proofErr w:type="spellStart"/>
      <w:r>
        <w:t>handballcuper</w:t>
      </w:r>
      <w:proofErr w:type="spellEnd"/>
      <w:r>
        <w:t xml:space="preserve">. </w:t>
      </w:r>
      <w:r w:rsidR="005E4B7D">
        <w:t xml:space="preserve">J13 </w:t>
      </w:r>
      <w:r>
        <w:t xml:space="preserve">deltok på </w:t>
      </w:r>
      <w:r w:rsidR="005E4B7D">
        <w:t xml:space="preserve">Storhamar cup </w:t>
      </w:r>
      <w:r>
        <w:t>som beli arrangert på Hamar. Medan J16, J14 og G</w:t>
      </w:r>
      <w:r w:rsidR="005E4B7D">
        <w:t>16</w:t>
      </w:r>
      <w:r>
        <w:t xml:space="preserve"> drog til Elverum og deltok på Elverum-cup. </w:t>
      </w:r>
    </w:p>
    <w:p w14:paraId="36790E92" w14:textId="77777777" w:rsidR="003F386A" w:rsidRPr="00487643" w:rsidRDefault="003F386A" w:rsidP="00D27685"/>
    <w:p w14:paraId="4FBAE743" w14:textId="77777777" w:rsidR="00EC1597" w:rsidRPr="00487643" w:rsidRDefault="00EC1597" w:rsidP="00877CC3">
      <w:pPr>
        <w:rPr>
          <w:b/>
        </w:rPr>
      </w:pPr>
    </w:p>
    <w:p w14:paraId="793F2A18" w14:textId="19FB2BDC" w:rsidR="00724070" w:rsidRPr="00487643" w:rsidRDefault="00DA3468" w:rsidP="00724070">
      <w:pPr>
        <w:rPr>
          <w:b/>
        </w:rPr>
      </w:pPr>
      <w:r>
        <w:rPr>
          <w:b/>
        </w:rPr>
        <w:t xml:space="preserve">4 </w:t>
      </w:r>
      <w:r>
        <w:rPr>
          <w:b/>
        </w:rPr>
        <w:tab/>
      </w:r>
      <w:r w:rsidR="00724070" w:rsidRPr="00487643">
        <w:rPr>
          <w:b/>
        </w:rPr>
        <w:t>SPONSORAR</w:t>
      </w:r>
    </w:p>
    <w:p w14:paraId="073ED2E8" w14:textId="77777777" w:rsidR="00724070" w:rsidRPr="00487643" w:rsidRDefault="00724070" w:rsidP="00724070"/>
    <w:p w14:paraId="36513FD1" w14:textId="789C8866" w:rsidR="002B359C" w:rsidRPr="000839EF" w:rsidRDefault="00724070" w:rsidP="0021131B">
      <w:pPr>
        <w:rPr>
          <w:b/>
          <w:bCs/>
        </w:rPr>
      </w:pPr>
      <w:r w:rsidRPr="000839EF">
        <w:rPr>
          <w:b/>
          <w:bCs/>
        </w:rPr>
        <w:t>Sponsorar:</w:t>
      </w:r>
    </w:p>
    <w:p w14:paraId="27F428C3" w14:textId="73748332" w:rsidR="002B359C" w:rsidRPr="000839EF" w:rsidRDefault="002B359C" w:rsidP="00724070">
      <w:pPr>
        <w:tabs>
          <w:tab w:val="clear" w:pos="1134"/>
          <w:tab w:val="clear" w:pos="2268"/>
          <w:tab w:val="clear" w:pos="3402"/>
          <w:tab w:val="clear" w:pos="5103"/>
          <w:tab w:val="clear" w:pos="6237"/>
          <w:tab w:val="clear" w:pos="7655"/>
          <w:tab w:val="clear" w:pos="9072"/>
        </w:tabs>
      </w:pPr>
      <w:r w:rsidRPr="000839EF">
        <w:t>Draktsponsor: Hydro Aluminium Årdal</w:t>
      </w:r>
    </w:p>
    <w:p w14:paraId="75915A2F" w14:textId="77777777" w:rsidR="002B359C" w:rsidRPr="000839EF" w:rsidRDefault="002B359C" w:rsidP="00724070">
      <w:pPr>
        <w:tabs>
          <w:tab w:val="clear" w:pos="1134"/>
          <w:tab w:val="clear" w:pos="2268"/>
          <w:tab w:val="clear" w:pos="3402"/>
          <w:tab w:val="clear" w:pos="5103"/>
          <w:tab w:val="clear" w:pos="6237"/>
          <w:tab w:val="clear" w:pos="7655"/>
          <w:tab w:val="clear" w:pos="9072"/>
        </w:tabs>
      </w:pPr>
    </w:p>
    <w:p w14:paraId="02B063A6" w14:textId="01C66A39" w:rsidR="00724070" w:rsidRPr="000839EF" w:rsidRDefault="002B359C" w:rsidP="00937D6A">
      <w:pPr>
        <w:tabs>
          <w:tab w:val="clear" w:pos="1134"/>
          <w:tab w:val="clear" w:pos="2268"/>
          <w:tab w:val="clear" w:pos="3402"/>
          <w:tab w:val="clear" w:pos="5103"/>
          <w:tab w:val="clear" w:pos="6237"/>
          <w:tab w:val="clear" w:pos="7655"/>
          <w:tab w:val="clear" w:pos="9072"/>
        </w:tabs>
      </w:pPr>
      <w:r w:rsidRPr="000839EF">
        <w:t>Plakatsponsorar i Årdalshallen</w:t>
      </w:r>
      <w:r w:rsidR="001C43B8" w:rsidRPr="000839EF">
        <w:t>:</w:t>
      </w:r>
    </w:p>
    <w:p w14:paraId="406B52FC" w14:textId="3E4894FA" w:rsidR="00724070" w:rsidRPr="000839EF" w:rsidRDefault="00724070" w:rsidP="000839EF">
      <w:pPr>
        <w:tabs>
          <w:tab w:val="clear" w:pos="1134"/>
          <w:tab w:val="clear" w:pos="2268"/>
          <w:tab w:val="clear" w:pos="3402"/>
          <w:tab w:val="clear" w:pos="5103"/>
          <w:tab w:val="clear" w:pos="6237"/>
          <w:tab w:val="clear" w:pos="7655"/>
          <w:tab w:val="clear" w:pos="9072"/>
        </w:tabs>
        <w:ind w:firstLine="360"/>
      </w:pPr>
      <w:r w:rsidRPr="000839EF">
        <w:tab/>
      </w:r>
      <w:r w:rsidRPr="000839EF">
        <w:tab/>
      </w:r>
      <w:r w:rsidRPr="000839EF">
        <w:tab/>
      </w:r>
    </w:p>
    <w:p w14:paraId="705B557A" w14:textId="61E1ADA8" w:rsidR="00724070" w:rsidRPr="000839EF" w:rsidRDefault="00724070" w:rsidP="00724070">
      <w:pPr>
        <w:pStyle w:val="Listeavsnitt"/>
        <w:numPr>
          <w:ilvl w:val="0"/>
          <w:numId w:val="31"/>
        </w:numPr>
        <w:tabs>
          <w:tab w:val="clear" w:pos="1134"/>
          <w:tab w:val="clear" w:pos="2268"/>
          <w:tab w:val="clear" w:pos="3402"/>
          <w:tab w:val="clear" w:pos="5103"/>
          <w:tab w:val="clear" w:pos="6237"/>
          <w:tab w:val="clear" w:pos="7655"/>
          <w:tab w:val="clear" w:pos="9072"/>
        </w:tabs>
      </w:pPr>
      <w:r w:rsidRPr="000839EF">
        <w:t>BDO</w:t>
      </w:r>
      <w:r w:rsidRPr="000839EF">
        <w:tab/>
      </w:r>
      <w:r w:rsidRPr="000839EF">
        <w:tab/>
      </w:r>
      <w:r w:rsidR="0098313B" w:rsidRPr="000839EF">
        <w:t xml:space="preserve">• </w:t>
      </w:r>
      <w:r w:rsidR="005474CE" w:rsidRPr="000839EF">
        <w:t>Toyota Sogn</w:t>
      </w:r>
    </w:p>
    <w:p w14:paraId="7AEB118B" w14:textId="78BA5AB0" w:rsidR="00724070" w:rsidRPr="000839EF" w:rsidRDefault="00724070" w:rsidP="003D3BD9">
      <w:pPr>
        <w:pStyle w:val="Listeavsnitt"/>
        <w:numPr>
          <w:ilvl w:val="0"/>
          <w:numId w:val="31"/>
        </w:numPr>
        <w:tabs>
          <w:tab w:val="clear" w:pos="1134"/>
          <w:tab w:val="clear" w:pos="2268"/>
          <w:tab w:val="clear" w:pos="3402"/>
          <w:tab w:val="clear" w:pos="5103"/>
          <w:tab w:val="clear" w:pos="6237"/>
          <w:tab w:val="clear" w:pos="7655"/>
          <w:tab w:val="clear" w:pos="9072"/>
        </w:tabs>
      </w:pPr>
      <w:r w:rsidRPr="000839EF">
        <w:t>Monter Andersen</w:t>
      </w:r>
      <w:r w:rsidR="003D3BD9" w:rsidRPr="000839EF">
        <w:tab/>
        <w:t>• Kleiven Sogn</w:t>
      </w:r>
    </w:p>
    <w:p w14:paraId="270CF4D0" w14:textId="047E3D89" w:rsidR="00724070" w:rsidRPr="000839EF" w:rsidRDefault="00724070" w:rsidP="00724070">
      <w:pPr>
        <w:pStyle w:val="Listeavsnitt"/>
        <w:numPr>
          <w:ilvl w:val="0"/>
          <w:numId w:val="31"/>
        </w:numPr>
        <w:tabs>
          <w:tab w:val="clear" w:pos="1134"/>
          <w:tab w:val="clear" w:pos="2268"/>
          <w:tab w:val="clear" w:pos="3402"/>
          <w:tab w:val="clear" w:pos="5103"/>
          <w:tab w:val="clear" w:pos="6237"/>
          <w:tab w:val="clear" w:pos="7655"/>
          <w:tab w:val="clear" w:pos="9072"/>
        </w:tabs>
      </w:pPr>
      <w:r w:rsidRPr="000839EF">
        <w:t>Sogn Skadeservice</w:t>
      </w:r>
      <w:r w:rsidR="00DA3468" w:rsidRPr="000839EF">
        <w:tab/>
        <w:t>• Sportshuset  Årdal</w:t>
      </w:r>
    </w:p>
    <w:p w14:paraId="37189805" w14:textId="625371BC" w:rsidR="00724070" w:rsidRPr="000839EF" w:rsidRDefault="00724070" w:rsidP="00724070">
      <w:pPr>
        <w:pStyle w:val="Listeavsnitt"/>
        <w:numPr>
          <w:ilvl w:val="0"/>
          <w:numId w:val="31"/>
        </w:numPr>
        <w:tabs>
          <w:tab w:val="clear" w:pos="1134"/>
          <w:tab w:val="clear" w:pos="2268"/>
          <w:tab w:val="clear" w:pos="3402"/>
          <w:tab w:val="clear" w:pos="5103"/>
          <w:tab w:val="clear" w:pos="6237"/>
          <w:tab w:val="clear" w:pos="7655"/>
          <w:tab w:val="clear" w:pos="9072"/>
        </w:tabs>
      </w:pPr>
      <w:r w:rsidRPr="000839EF">
        <w:t>Olav O</w:t>
      </w:r>
      <w:r w:rsidR="001C43B8" w:rsidRPr="000839EF">
        <w:t>.</w:t>
      </w:r>
      <w:r w:rsidRPr="000839EF">
        <w:t xml:space="preserve"> Hæreid </w:t>
      </w:r>
      <w:r w:rsidRPr="000839EF">
        <w:tab/>
      </w:r>
      <w:r w:rsidR="0098313B" w:rsidRPr="000839EF">
        <w:t xml:space="preserve">• </w:t>
      </w:r>
      <w:r w:rsidR="005474CE" w:rsidRPr="000839EF">
        <w:t>Sparebank1</w:t>
      </w:r>
    </w:p>
    <w:p w14:paraId="458CC418" w14:textId="12A57647" w:rsidR="00724070" w:rsidRPr="000839EF" w:rsidRDefault="00724070" w:rsidP="00724070">
      <w:pPr>
        <w:pStyle w:val="Listeavsnitt"/>
        <w:numPr>
          <w:ilvl w:val="0"/>
          <w:numId w:val="31"/>
        </w:numPr>
        <w:tabs>
          <w:tab w:val="clear" w:pos="1134"/>
          <w:tab w:val="clear" w:pos="2268"/>
          <w:tab w:val="clear" w:pos="3402"/>
          <w:tab w:val="clear" w:pos="5103"/>
          <w:tab w:val="clear" w:pos="6237"/>
          <w:tab w:val="clear" w:pos="7655"/>
          <w:tab w:val="clear" w:pos="9072"/>
        </w:tabs>
      </w:pPr>
      <w:r w:rsidRPr="000839EF">
        <w:t>Indre Sogn Bil</w:t>
      </w:r>
      <w:r w:rsidR="005474CE" w:rsidRPr="000839EF">
        <w:tab/>
      </w:r>
      <w:r w:rsidR="00DA3468" w:rsidRPr="000839EF">
        <w:t>• Elektromontasje AS</w:t>
      </w:r>
    </w:p>
    <w:p w14:paraId="24BD5392" w14:textId="018816D6" w:rsidR="00724070" w:rsidRPr="000839EF" w:rsidRDefault="00BA05B4" w:rsidP="003D5059">
      <w:pPr>
        <w:pStyle w:val="Listeavsnitt"/>
        <w:numPr>
          <w:ilvl w:val="0"/>
          <w:numId w:val="31"/>
        </w:numPr>
        <w:tabs>
          <w:tab w:val="clear" w:pos="1134"/>
          <w:tab w:val="clear" w:pos="2268"/>
          <w:tab w:val="clear" w:pos="3402"/>
          <w:tab w:val="clear" w:pos="5103"/>
          <w:tab w:val="clear" w:pos="6237"/>
          <w:tab w:val="clear" w:pos="7655"/>
          <w:tab w:val="clear" w:pos="9072"/>
        </w:tabs>
      </w:pPr>
      <w:r w:rsidRPr="000839EF">
        <w:t>Klingenberg hotell</w:t>
      </w:r>
      <w:r w:rsidR="00724070" w:rsidRPr="000839EF">
        <w:tab/>
      </w:r>
      <w:r w:rsidR="000839EF" w:rsidRPr="000839EF">
        <w:t>• Sogn Sparebank</w:t>
      </w:r>
      <w:r w:rsidR="00724070" w:rsidRPr="000839EF">
        <w:tab/>
      </w:r>
    </w:p>
    <w:p w14:paraId="64B83567" w14:textId="77777777" w:rsidR="00703E30" w:rsidRPr="000839EF" w:rsidRDefault="00703E30" w:rsidP="0018075F">
      <w:pPr>
        <w:tabs>
          <w:tab w:val="clear" w:pos="1134"/>
          <w:tab w:val="clear" w:pos="2268"/>
          <w:tab w:val="clear" w:pos="3402"/>
          <w:tab w:val="clear" w:pos="5103"/>
          <w:tab w:val="clear" w:pos="6237"/>
          <w:tab w:val="clear" w:pos="7655"/>
          <w:tab w:val="clear" w:pos="9072"/>
        </w:tabs>
      </w:pPr>
    </w:p>
    <w:p w14:paraId="46FCF972" w14:textId="5C2A0B99" w:rsidR="00DA3468" w:rsidRPr="000839EF" w:rsidRDefault="00DA3468" w:rsidP="00DA3468">
      <w:r w:rsidRPr="000839EF">
        <w:t>IL Jotun Handball har vorte støtta med gåver til basar</w:t>
      </w:r>
      <w:r w:rsidR="00F02D35" w:rsidRPr="000839EF">
        <w:t>en</w:t>
      </w:r>
      <w:r w:rsidRPr="000839EF">
        <w:t xml:space="preserve"> og kamplotteri frå fleire bedrifter. Me ønskjer å takke alle bedrifter og næringsdrivande som har støtta oss.</w:t>
      </w:r>
    </w:p>
    <w:p w14:paraId="09E5A828" w14:textId="389D1CA5" w:rsidR="007631D2" w:rsidRPr="00AC40AC" w:rsidRDefault="007631D2">
      <w:pPr>
        <w:tabs>
          <w:tab w:val="clear" w:pos="1134"/>
          <w:tab w:val="clear" w:pos="2268"/>
          <w:tab w:val="clear" w:pos="3402"/>
          <w:tab w:val="clear" w:pos="5103"/>
          <w:tab w:val="clear" w:pos="6237"/>
          <w:tab w:val="clear" w:pos="7655"/>
          <w:tab w:val="clear" w:pos="9072"/>
        </w:tabs>
        <w:rPr>
          <w:color w:val="FF0000"/>
        </w:rPr>
      </w:pPr>
      <w:r w:rsidRPr="00AC40AC">
        <w:rPr>
          <w:color w:val="FF0000"/>
        </w:rPr>
        <w:br w:type="page"/>
      </w:r>
    </w:p>
    <w:p w14:paraId="4A70C40C" w14:textId="77777777" w:rsidR="00877CC3" w:rsidRPr="00487643" w:rsidRDefault="00877CC3" w:rsidP="00877CC3">
      <w:pPr>
        <w:ind w:left="720"/>
      </w:pPr>
      <w:r w:rsidRPr="00487643">
        <w:lastRenderedPageBreak/>
        <w:t xml:space="preserve"> </w:t>
      </w:r>
    </w:p>
    <w:p w14:paraId="0C037FCC" w14:textId="750F94C5" w:rsidR="00621C91" w:rsidRPr="00487643" w:rsidRDefault="00621C91" w:rsidP="00621C91">
      <w:pPr>
        <w:rPr>
          <w:b/>
        </w:rPr>
      </w:pPr>
      <w:r w:rsidRPr="00487643">
        <w:rPr>
          <w:b/>
        </w:rPr>
        <w:t xml:space="preserve">5 </w:t>
      </w:r>
      <w:r w:rsidRPr="00487643">
        <w:rPr>
          <w:b/>
        </w:rPr>
        <w:tab/>
        <w:t>MEDLEMSTAL</w:t>
      </w:r>
    </w:p>
    <w:p w14:paraId="71CB3AA2" w14:textId="62A51288" w:rsidR="003F386A" w:rsidRPr="00487643" w:rsidRDefault="003F386A" w:rsidP="00621C91">
      <w:pPr>
        <w:rPr>
          <w:b/>
        </w:rPr>
      </w:pPr>
    </w:p>
    <w:p w14:paraId="3CC827FE" w14:textId="7F1B4C3F" w:rsidR="00E37AAC" w:rsidRPr="00487643" w:rsidRDefault="00E37AAC" w:rsidP="00602A50">
      <w:pPr>
        <w:rPr>
          <w:color w:val="0070C0"/>
        </w:rPr>
      </w:pPr>
      <w:r w:rsidRPr="00487643">
        <w:t xml:space="preserve">Ved utgangen </w:t>
      </w:r>
      <w:r w:rsidR="00602A50" w:rsidRPr="00487643">
        <w:t>av 202</w:t>
      </w:r>
      <w:r w:rsidR="00AC40AC">
        <w:t>3</w:t>
      </w:r>
      <w:r w:rsidR="00493CFD" w:rsidRPr="00487643">
        <w:t xml:space="preserve"> har </w:t>
      </w:r>
      <w:r w:rsidR="0098313B" w:rsidRPr="00487643">
        <w:t>me</w:t>
      </w:r>
      <w:r w:rsidR="0025778F">
        <w:t xml:space="preserve"> </w:t>
      </w:r>
      <w:r w:rsidR="004E003A">
        <w:t xml:space="preserve">99 medlemmar i aldersgruppa 6-12 år, 61 medlemmar i aldersgruppa 13-19 år og 44 medlemmar over 19 år. </w:t>
      </w:r>
      <w:r w:rsidRPr="00487643">
        <w:t xml:space="preserve">Samla utgjer dette </w:t>
      </w:r>
      <w:r w:rsidR="004E003A" w:rsidRPr="004E003A">
        <w:t>204</w:t>
      </w:r>
      <w:r w:rsidR="0025778F" w:rsidRPr="004E003A">
        <w:t xml:space="preserve"> </w:t>
      </w:r>
      <w:r w:rsidR="00602A50" w:rsidRPr="00487643">
        <w:t>medlem</w:t>
      </w:r>
      <w:r w:rsidR="004E003A">
        <w:t>ma</w:t>
      </w:r>
      <w:r w:rsidR="00602A50" w:rsidRPr="00487643">
        <w:t xml:space="preserve">r. </w:t>
      </w:r>
    </w:p>
    <w:p w14:paraId="32DE36BA" w14:textId="77777777" w:rsidR="005D5D88" w:rsidRPr="00487643" w:rsidRDefault="005D5D88" w:rsidP="00621C91"/>
    <w:p w14:paraId="11E65564" w14:textId="77777777" w:rsidR="00E87EEB" w:rsidRPr="00487643" w:rsidRDefault="00E87EEB" w:rsidP="00877CC3">
      <w:pPr>
        <w:rPr>
          <w:b/>
        </w:rPr>
      </w:pPr>
    </w:p>
    <w:p w14:paraId="4C668C4F" w14:textId="77777777" w:rsidR="00877CC3" w:rsidRPr="00487643" w:rsidRDefault="003E32AF" w:rsidP="00877CC3">
      <w:pPr>
        <w:rPr>
          <w:b/>
        </w:rPr>
      </w:pPr>
      <w:r w:rsidRPr="00487643">
        <w:rPr>
          <w:b/>
        </w:rPr>
        <w:t>6</w:t>
      </w:r>
      <w:r w:rsidRPr="00487643">
        <w:rPr>
          <w:b/>
        </w:rPr>
        <w:tab/>
      </w:r>
      <w:r w:rsidR="00877CC3" w:rsidRPr="00487643">
        <w:rPr>
          <w:b/>
        </w:rPr>
        <w:t>TRENARAR/STØTTEAPPARAT/ORGANISASJON</w:t>
      </w:r>
    </w:p>
    <w:p w14:paraId="15218845" w14:textId="77777777" w:rsidR="00877CC3" w:rsidRPr="00487643" w:rsidRDefault="00877CC3" w:rsidP="00877CC3"/>
    <w:p w14:paraId="4275832D" w14:textId="5C7DFA98" w:rsidR="005D5D88" w:rsidRPr="00487643" w:rsidRDefault="001C43B8" w:rsidP="005D5D88">
      <w:r w:rsidRPr="00487643">
        <w:t>T</w:t>
      </w:r>
      <w:r w:rsidR="005D5D88" w:rsidRPr="00487643">
        <w:t>renarar og støtteapparat for laga:</w:t>
      </w:r>
    </w:p>
    <w:p w14:paraId="31363375" w14:textId="77777777" w:rsidR="005D5D88" w:rsidRPr="00487643" w:rsidRDefault="005D5D88" w:rsidP="005D5D8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8"/>
        <w:gridCol w:w="4406"/>
        <w:gridCol w:w="2268"/>
      </w:tblGrid>
      <w:tr w:rsidR="00164EAE" w:rsidRPr="00487643" w14:paraId="1891CA1D" w14:textId="77777777" w:rsidTr="00164EAE">
        <w:trPr>
          <w:trHeight w:val="284"/>
        </w:trPr>
        <w:tc>
          <w:tcPr>
            <w:tcW w:w="1118" w:type="dxa"/>
            <w:tcBorders>
              <w:top w:val="single" w:sz="4" w:space="0" w:color="000000"/>
              <w:left w:val="single" w:sz="4" w:space="0" w:color="000000"/>
              <w:bottom w:val="single" w:sz="4" w:space="0" w:color="000000"/>
              <w:right w:val="single" w:sz="4" w:space="0" w:color="000000"/>
            </w:tcBorders>
            <w:shd w:val="clear" w:color="auto" w:fill="BFBFBF"/>
            <w:hideMark/>
          </w:tcPr>
          <w:p w14:paraId="0760EEBE" w14:textId="77777777" w:rsidR="00164EAE" w:rsidRPr="00351970" w:rsidRDefault="00164EAE">
            <w:pPr>
              <w:rPr>
                <w:b/>
                <w:szCs w:val="24"/>
              </w:rPr>
            </w:pPr>
            <w:r w:rsidRPr="00351970">
              <w:rPr>
                <w:b/>
                <w:szCs w:val="24"/>
              </w:rPr>
              <w:t>Lag</w:t>
            </w:r>
          </w:p>
        </w:tc>
        <w:tc>
          <w:tcPr>
            <w:tcW w:w="4406" w:type="dxa"/>
            <w:tcBorders>
              <w:top w:val="single" w:sz="4" w:space="0" w:color="000000"/>
              <w:left w:val="single" w:sz="4" w:space="0" w:color="000000"/>
              <w:bottom w:val="single" w:sz="4" w:space="0" w:color="000000"/>
              <w:right w:val="single" w:sz="4" w:space="0" w:color="000000"/>
            </w:tcBorders>
            <w:shd w:val="clear" w:color="auto" w:fill="BFBFBF"/>
            <w:hideMark/>
          </w:tcPr>
          <w:p w14:paraId="2CB39D55" w14:textId="77777777" w:rsidR="00164EAE" w:rsidRPr="00351970" w:rsidRDefault="00164EAE">
            <w:pPr>
              <w:rPr>
                <w:b/>
                <w:szCs w:val="24"/>
              </w:rPr>
            </w:pPr>
            <w:r w:rsidRPr="00351970">
              <w:rPr>
                <w:b/>
                <w:szCs w:val="24"/>
              </w:rPr>
              <w:t>Trenar</w:t>
            </w:r>
          </w:p>
        </w:tc>
        <w:tc>
          <w:tcPr>
            <w:tcW w:w="2268" w:type="dxa"/>
            <w:tcBorders>
              <w:top w:val="single" w:sz="4" w:space="0" w:color="000000"/>
              <w:left w:val="single" w:sz="4" w:space="0" w:color="000000"/>
              <w:bottom w:val="single" w:sz="4" w:space="0" w:color="000000"/>
              <w:right w:val="single" w:sz="4" w:space="0" w:color="000000"/>
            </w:tcBorders>
            <w:shd w:val="clear" w:color="auto" w:fill="BFBFBF"/>
            <w:hideMark/>
          </w:tcPr>
          <w:p w14:paraId="01A78319" w14:textId="20F75FE6" w:rsidR="00164EAE" w:rsidRPr="00351970" w:rsidRDefault="00164EAE" w:rsidP="0025778F">
            <w:pPr>
              <w:rPr>
                <w:b/>
                <w:szCs w:val="24"/>
              </w:rPr>
            </w:pPr>
            <w:r w:rsidRPr="00351970">
              <w:rPr>
                <w:b/>
                <w:szCs w:val="24"/>
              </w:rPr>
              <w:t>Opp</w:t>
            </w:r>
            <w:r w:rsidR="0025778F" w:rsidRPr="00351970">
              <w:rPr>
                <w:b/>
                <w:szCs w:val="24"/>
              </w:rPr>
              <w:t>kvinne</w:t>
            </w:r>
          </w:p>
        </w:tc>
      </w:tr>
      <w:tr w:rsidR="0025778F" w:rsidRPr="00487643" w14:paraId="36BF70A9" w14:textId="77777777" w:rsidTr="00FA2787">
        <w:trPr>
          <w:trHeight w:val="594"/>
        </w:trPr>
        <w:tc>
          <w:tcPr>
            <w:tcW w:w="1118" w:type="dxa"/>
            <w:tcBorders>
              <w:top w:val="single" w:sz="4" w:space="0" w:color="000000"/>
              <w:left w:val="single" w:sz="4" w:space="0" w:color="000000"/>
              <w:right w:val="single" w:sz="4" w:space="0" w:color="000000"/>
            </w:tcBorders>
          </w:tcPr>
          <w:p w14:paraId="5C235714" w14:textId="388E2AB4" w:rsidR="0025778F" w:rsidRPr="00351970" w:rsidRDefault="0025778F" w:rsidP="00FA2787">
            <w:pPr>
              <w:rPr>
                <w:szCs w:val="24"/>
              </w:rPr>
            </w:pPr>
            <w:r w:rsidRPr="00351970">
              <w:rPr>
                <w:szCs w:val="24"/>
              </w:rPr>
              <w:t>G11</w:t>
            </w:r>
          </w:p>
        </w:tc>
        <w:tc>
          <w:tcPr>
            <w:tcW w:w="4406" w:type="dxa"/>
            <w:tcBorders>
              <w:top w:val="single" w:sz="4" w:space="0" w:color="000000"/>
              <w:left w:val="single" w:sz="4" w:space="0" w:color="000000"/>
              <w:right w:val="single" w:sz="4" w:space="0" w:color="000000"/>
            </w:tcBorders>
          </w:tcPr>
          <w:p w14:paraId="02839894" w14:textId="77777777" w:rsidR="0025778F" w:rsidRPr="00351970" w:rsidRDefault="0025778F" w:rsidP="0025778F">
            <w:pPr>
              <w:rPr>
                <w:szCs w:val="24"/>
              </w:rPr>
            </w:pPr>
            <w:r w:rsidRPr="00351970">
              <w:rPr>
                <w:szCs w:val="24"/>
              </w:rPr>
              <w:t xml:space="preserve">Mette Kleiva, Anne Steinheim og </w:t>
            </w:r>
          </w:p>
          <w:p w14:paraId="52D08377" w14:textId="3904A6E6" w:rsidR="0025778F" w:rsidRPr="00351970" w:rsidRDefault="0025778F" w:rsidP="0025778F">
            <w:pPr>
              <w:rPr>
                <w:szCs w:val="24"/>
              </w:rPr>
            </w:pPr>
            <w:r w:rsidRPr="00351970">
              <w:rPr>
                <w:szCs w:val="24"/>
              </w:rPr>
              <w:t>Stian Listhaug</w:t>
            </w:r>
          </w:p>
        </w:tc>
        <w:tc>
          <w:tcPr>
            <w:tcW w:w="2268" w:type="dxa"/>
            <w:tcBorders>
              <w:top w:val="single" w:sz="4" w:space="0" w:color="000000"/>
              <w:left w:val="single" w:sz="4" w:space="0" w:color="000000"/>
              <w:right w:val="single" w:sz="4" w:space="0" w:color="000000"/>
            </w:tcBorders>
          </w:tcPr>
          <w:p w14:paraId="245046F8" w14:textId="7B87A0CA" w:rsidR="0025778F" w:rsidRPr="00351970" w:rsidRDefault="0025778F">
            <w:pPr>
              <w:rPr>
                <w:szCs w:val="24"/>
              </w:rPr>
            </w:pPr>
            <w:r w:rsidRPr="00351970">
              <w:rPr>
                <w:szCs w:val="24"/>
              </w:rPr>
              <w:t>Silje Hellebø</w:t>
            </w:r>
          </w:p>
        </w:tc>
      </w:tr>
      <w:tr w:rsidR="00164EAE" w:rsidRPr="00487643" w14:paraId="18CD2361" w14:textId="77777777" w:rsidTr="00164EAE">
        <w:trPr>
          <w:trHeight w:val="292"/>
        </w:trPr>
        <w:tc>
          <w:tcPr>
            <w:tcW w:w="1118" w:type="dxa"/>
            <w:tcBorders>
              <w:top w:val="single" w:sz="4" w:space="0" w:color="000000"/>
              <w:left w:val="single" w:sz="4" w:space="0" w:color="000000"/>
              <w:bottom w:val="single" w:sz="4" w:space="0" w:color="000000"/>
              <w:right w:val="single" w:sz="4" w:space="0" w:color="000000"/>
            </w:tcBorders>
          </w:tcPr>
          <w:p w14:paraId="3D5BB79B" w14:textId="4E7A925F" w:rsidR="00164EAE" w:rsidRPr="00351970" w:rsidRDefault="00164EAE">
            <w:pPr>
              <w:rPr>
                <w:szCs w:val="24"/>
              </w:rPr>
            </w:pPr>
            <w:r w:rsidRPr="00351970">
              <w:rPr>
                <w:szCs w:val="24"/>
              </w:rPr>
              <w:t>G1</w:t>
            </w:r>
            <w:r w:rsidR="00AC40AC" w:rsidRPr="00351970">
              <w:rPr>
                <w:szCs w:val="24"/>
              </w:rPr>
              <w:t>2</w:t>
            </w:r>
          </w:p>
        </w:tc>
        <w:tc>
          <w:tcPr>
            <w:tcW w:w="4406" w:type="dxa"/>
            <w:tcBorders>
              <w:top w:val="single" w:sz="4" w:space="0" w:color="000000"/>
              <w:left w:val="single" w:sz="4" w:space="0" w:color="000000"/>
              <w:bottom w:val="single" w:sz="4" w:space="0" w:color="000000"/>
              <w:right w:val="single" w:sz="4" w:space="0" w:color="000000"/>
            </w:tcBorders>
          </w:tcPr>
          <w:p w14:paraId="029F8530" w14:textId="2E8A394E" w:rsidR="00164EAE" w:rsidRPr="00351970" w:rsidRDefault="00164EAE">
            <w:pPr>
              <w:rPr>
                <w:szCs w:val="24"/>
              </w:rPr>
            </w:pPr>
            <w:r w:rsidRPr="00351970">
              <w:rPr>
                <w:szCs w:val="24"/>
              </w:rPr>
              <w:t>Heidi Svori</w:t>
            </w:r>
          </w:p>
        </w:tc>
        <w:tc>
          <w:tcPr>
            <w:tcW w:w="2268" w:type="dxa"/>
            <w:tcBorders>
              <w:top w:val="single" w:sz="4" w:space="0" w:color="000000"/>
              <w:left w:val="single" w:sz="4" w:space="0" w:color="000000"/>
              <w:bottom w:val="single" w:sz="4" w:space="0" w:color="000000"/>
              <w:right w:val="single" w:sz="4" w:space="0" w:color="000000"/>
            </w:tcBorders>
          </w:tcPr>
          <w:p w14:paraId="3CC527AD" w14:textId="0E64FBA9" w:rsidR="00164EAE" w:rsidRPr="00351970" w:rsidRDefault="0025778F">
            <w:pPr>
              <w:rPr>
                <w:szCs w:val="24"/>
              </w:rPr>
            </w:pPr>
            <w:r w:rsidRPr="00351970">
              <w:rPr>
                <w:szCs w:val="24"/>
              </w:rPr>
              <w:t>Camilla Nordli</w:t>
            </w:r>
          </w:p>
        </w:tc>
      </w:tr>
      <w:tr w:rsidR="00164EAE" w:rsidRPr="005A61C0" w14:paraId="6A6E3DB2" w14:textId="77777777" w:rsidTr="00164EAE">
        <w:trPr>
          <w:trHeight w:val="292"/>
        </w:trPr>
        <w:tc>
          <w:tcPr>
            <w:tcW w:w="1118" w:type="dxa"/>
            <w:tcBorders>
              <w:top w:val="single" w:sz="4" w:space="0" w:color="000000"/>
              <w:left w:val="single" w:sz="4" w:space="0" w:color="000000"/>
              <w:bottom w:val="single" w:sz="4" w:space="0" w:color="000000"/>
              <w:right w:val="single" w:sz="4" w:space="0" w:color="000000"/>
            </w:tcBorders>
          </w:tcPr>
          <w:p w14:paraId="1982FEE0" w14:textId="03DE8FC4" w:rsidR="00164EAE" w:rsidRPr="00351970" w:rsidRDefault="00AC40AC">
            <w:pPr>
              <w:rPr>
                <w:szCs w:val="24"/>
              </w:rPr>
            </w:pPr>
            <w:r w:rsidRPr="00351970">
              <w:rPr>
                <w:szCs w:val="24"/>
              </w:rPr>
              <w:t>G16</w:t>
            </w:r>
          </w:p>
          <w:p w14:paraId="522F03F7" w14:textId="6EBDC3B4" w:rsidR="00164EAE" w:rsidRPr="00351970" w:rsidRDefault="00164EAE">
            <w:pPr>
              <w:rPr>
                <w:szCs w:val="24"/>
              </w:rPr>
            </w:pPr>
          </w:p>
        </w:tc>
        <w:tc>
          <w:tcPr>
            <w:tcW w:w="4406" w:type="dxa"/>
            <w:tcBorders>
              <w:top w:val="single" w:sz="4" w:space="0" w:color="000000"/>
              <w:left w:val="single" w:sz="4" w:space="0" w:color="000000"/>
              <w:bottom w:val="single" w:sz="4" w:space="0" w:color="000000"/>
              <w:right w:val="single" w:sz="4" w:space="0" w:color="000000"/>
            </w:tcBorders>
          </w:tcPr>
          <w:p w14:paraId="756421A7" w14:textId="77777777" w:rsidR="00164EAE" w:rsidRPr="00351970" w:rsidRDefault="00164EAE">
            <w:pPr>
              <w:rPr>
                <w:szCs w:val="24"/>
              </w:rPr>
            </w:pPr>
            <w:r w:rsidRPr="00351970">
              <w:rPr>
                <w:szCs w:val="24"/>
              </w:rPr>
              <w:t>Samarbeidslag med ÅTIL</w:t>
            </w:r>
          </w:p>
          <w:p w14:paraId="70B7FEAF" w14:textId="029ED6BD" w:rsidR="0025778F" w:rsidRPr="00351970" w:rsidRDefault="005A61C0">
            <w:pPr>
              <w:rPr>
                <w:szCs w:val="24"/>
                <w:lang w:val="nb-NO" w:eastAsia="en-US"/>
              </w:rPr>
            </w:pPr>
            <w:r w:rsidRPr="00351970">
              <w:rPr>
                <w:szCs w:val="24"/>
                <w:lang w:val="nb-NO" w:eastAsia="en-US"/>
              </w:rPr>
              <w:t xml:space="preserve">Nina Jevnaker, </w:t>
            </w:r>
            <w:r w:rsidR="0025778F" w:rsidRPr="00351970">
              <w:rPr>
                <w:szCs w:val="24"/>
                <w:lang w:val="nb-NO" w:eastAsia="en-US"/>
              </w:rPr>
              <w:t>Dag Rune</w:t>
            </w:r>
            <w:r w:rsidRPr="00351970">
              <w:rPr>
                <w:szCs w:val="24"/>
                <w:lang w:val="nb-NO" w:eastAsia="en-US"/>
              </w:rPr>
              <w:t xml:space="preserve"> Tørnes</w:t>
            </w:r>
            <w:r w:rsidR="0025778F" w:rsidRPr="00351970">
              <w:rPr>
                <w:szCs w:val="24"/>
                <w:lang w:val="nb-NO" w:eastAsia="en-US"/>
              </w:rPr>
              <w:t>, Endre</w:t>
            </w:r>
            <w:r w:rsidRPr="00351970">
              <w:rPr>
                <w:szCs w:val="24"/>
                <w:lang w:val="nb-NO" w:eastAsia="en-US"/>
              </w:rPr>
              <w:t xml:space="preserve"> Saur Midtun og </w:t>
            </w:r>
            <w:r w:rsidR="0025778F" w:rsidRPr="00351970">
              <w:rPr>
                <w:szCs w:val="24"/>
                <w:lang w:val="nb-NO" w:eastAsia="en-US"/>
              </w:rPr>
              <w:t>Jørgen</w:t>
            </w:r>
            <w:r w:rsidRPr="00351970">
              <w:rPr>
                <w:szCs w:val="24"/>
                <w:lang w:val="nb-NO" w:eastAsia="en-US"/>
              </w:rPr>
              <w:t xml:space="preserve"> Jevnaker Midtun.</w:t>
            </w:r>
            <w:r w:rsidR="0025778F" w:rsidRPr="00351970">
              <w:rPr>
                <w:szCs w:val="24"/>
                <w:lang w:val="nb-NO" w:eastAsia="en-U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BC7250F" w14:textId="65ABA4A1" w:rsidR="005A61C0" w:rsidRPr="00351970" w:rsidRDefault="005A61C0" w:rsidP="005A61C0">
            <w:pPr>
              <w:rPr>
                <w:szCs w:val="24"/>
              </w:rPr>
            </w:pPr>
            <w:r w:rsidRPr="00351970">
              <w:rPr>
                <w:szCs w:val="24"/>
              </w:rPr>
              <w:t xml:space="preserve">Nina Jevnaker, </w:t>
            </w:r>
          </w:p>
          <w:p w14:paraId="621F6A83" w14:textId="48A9C589" w:rsidR="005A61C0" w:rsidRPr="00351970" w:rsidRDefault="005A61C0">
            <w:pPr>
              <w:rPr>
                <w:szCs w:val="24"/>
                <w:lang w:val="nb-NO" w:eastAsia="en-US"/>
              </w:rPr>
            </w:pPr>
            <w:r w:rsidRPr="00351970">
              <w:rPr>
                <w:szCs w:val="24"/>
                <w:lang w:val="nb-NO" w:eastAsia="en-US"/>
              </w:rPr>
              <w:t xml:space="preserve">Anne Kauppi og </w:t>
            </w:r>
          </w:p>
          <w:p w14:paraId="5DB26540" w14:textId="29454972" w:rsidR="00164EAE" w:rsidRPr="00351970" w:rsidRDefault="005A61C0">
            <w:pPr>
              <w:rPr>
                <w:szCs w:val="24"/>
                <w:lang w:val="nb-NO"/>
              </w:rPr>
            </w:pPr>
            <w:r w:rsidRPr="00351970">
              <w:rPr>
                <w:szCs w:val="24"/>
                <w:lang w:val="nb-NO" w:eastAsia="en-US"/>
              </w:rPr>
              <w:t>Tonje Stølen</w:t>
            </w:r>
          </w:p>
        </w:tc>
      </w:tr>
      <w:tr w:rsidR="00AC40AC" w:rsidRPr="00487643" w14:paraId="52B44200" w14:textId="77777777" w:rsidTr="00164EAE">
        <w:trPr>
          <w:trHeight w:val="292"/>
        </w:trPr>
        <w:tc>
          <w:tcPr>
            <w:tcW w:w="1118" w:type="dxa"/>
            <w:tcBorders>
              <w:top w:val="single" w:sz="4" w:space="0" w:color="000000"/>
              <w:left w:val="single" w:sz="4" w:space="0" w:color="000000"/>
              <w:bottom w:val="single" w:sz="4" w:space="0" w:color="000000"/>
              <w:right w:val="single" w:sz="4" w:space="0" w:color="000000"/>
            </w:tcBorders>
          </w:tcPr>
          <w:p w14:paraId="605DCD72" w14:textId="3CCDC678" w:rsidR="00AC40AC" w:rsidRPr="00351970" w:rsidRDefault="00AC40AC">
            <w:pPr>
              <w:rPr>
                <w:szCs w:val="24"/>
              </w:rPr>
            </w:pPr>
            <w:r w:rsidRPr="00351970">
              <w:rPr>
                <w:szCs w:val="24"/>
              </w:rPr>
              <w:t>J10</w:t>
            </w:r>
          </w:p>
        </w:tc>
        <w:tc>
          <w:tcPr>
            <w:tcW w:w="4406" w:type="dxa"/>
            <w:tcBorders>
              <w:top w:val="single" w:sz="4" w:space="0" w:color="000000"/>
              <w:left w:val="single" w:sz="4" w:space="0" w:color="000000"/>
              <w:bottom w:val="single" w:sz="4" w:space="0" w:color="000000"/>
              <w:right w:val="single" w:sz="4" w:space="0" w:color="000000"/>
            </w:tcBorders>
          </w:tcPr>
          <w:p w14:paraId="6BCF58F2" w14:textId="3B853B98" w:rsidR="0025778F" w:rsidRPr="00351970" w:rsidRDefault="0025778F">
            <w:pPr>
              <w:rPr>
                <w:szCs w:val="24"/>
              </w:rPr>
            </w:pPr>
            <w:r w:rsidRPr="00351970">
              <w:rPr>
                <w:szCs w:val="24"/>
              </w:rPr>
              <w:t xml:space="preserve">Ane Aga Geithus, Kristiane Seim og </w:t>
            </w:r>
          </w:p>
          <w:p w14:paraId="099F6782" w14:textId="255DE0FF" w:rsidR="0025778F" w:rsidRPr="00351970" w:rsidRDefault="0025778F">
            <w:pPr>
              <w:rPr>
                <w:szCs w:val="24"/>
              </w:rPr>
            </w:pPr>
            <w:r w:rsidRPr="00351970">
              <w:rPr>
                <w:szCs w:val="24"/>
              </w:rPr>
              <w:t xml:space="preserve">Karoline Styve </w:t>
            </w:r>
            <w:proofErr w:type="spellStart"/>
            <w:r w:rsidRPr="00351970">
              <w:rPr>
                <w:szCs w:val="24"/>
              </w:rPr>
              <w:t>Igenkjøn</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43529894" w14:textId="48C095C4" w:rsidR="00AC40AC" w:rsidRPr="00351970" w:rsidRDefault="0025778F">
            <w:pPr>
              <w:rPr>
                <w:szCs w:val="24"/>
              </w:rPr>
            </w:pPr>
            <w:r w:rsidRPr="00351970">
              <w:rPr>
                <w:szCs w:val="24"/>
              </w:rPr>
              <w:t>Malin Sylvarnes</w:t>
            </w:r>
          </w:p>
        </w:tc>
      </w:tr>
      <w:tr w:rsidR="00164EAE" w:rsidRPr="00487643" w14:paraId="75A1CA26" w14:textId="77777777" w:rsidTr="00164EAE">
        <w:trPr>
          <w:trHeight w:val="292"/>
        </w:trPr>
        <w:tc>
          <w:tcPr>
            <w:tcW w:w="1118" w:type="dxa"/>
            <w:tcBorders>
              <w:top w:val="single" w:sz="4" w:space="0" w:color="000000"/>
              <w:left w:val="single" w:sz="4" w:space="0" w:color="000000"/>
              <w:bottom w:val="single" w:sz="4" w:space="0" w:color="000000"/>
              <w:right w:val="single" w:sz="4" w:space="0" w:color="000000"/>
            </w:tcBorders>
          </w:tcPr>
          <w:p w14:paraId="30EA3B3F" w14:textId="343FA6BC" w:rsidR="00164EAE" w:rsidRPr="00351970" w:rsidRDefault="00164EAE">
            <w:pPr>
              <w:rPr>
                <w:szCs w:val="24"/>
              </w:rPr>
            </w:pPr>
            <w:r w:rsidRPr="00351970">
              <w:rPr>
                <w:szCs w:val="24"/>
              </w:rPr>
              <w:t>J1</w:t>
            </w:r>
            <w:r w:rsidR="00AC40AC" w:rsidRPr="00351970">
              <w:rPr>
                <w:szCs w:val="24"/>
              </w:rPr>
              <w:t>1</w:t>
            </w:r>
          </w:p>
        </w:tc>
        <w:tc>
          <w:tcPr>
            <w:tcW w:w="4406" w:type="dxa"/>
            <w:tcBorders>
              <w:top w:val="single" w:sz="4" w:space="0" w:color="000000"/>
              <w:left w:val="single" w:sz="4" w:space="0" w:color="000000"/>
              <w:bottom w:val="single" w:sz="4" w:space="0" w:color="000000"/>
              <w:right w:val="single" w:sz="4" w:space="0" w:color="000000"/>
            </w:tcBorders>
          </w:tcPr>
          <w:p w14:paraId="24EFA738" w14:textId="619C31A4" w:rsidR="00164EAE" w:rsidRPr="00351970" w:rsidRDefault="00164EAE">
            <w:pPr>
              <w:rPr>
                <w:szCs w:val="24"/>
              </w:rPr>
            </w:pPr>
            <w:r w:rsidRPr="00351970">
              <w:rPr>
                <w:szCs w:val="24"/>
              </w:rPr>
              <w:t>Anita Kristin Sviggum, Hilde Midtun og Zsofia Rezi</w:t>
            </w:r>
          </w:p>
        </w:tc>
        <w:tc>
          <w:tcPr>
            <w:tcW w:w="2268" w:type="dxa"/>
            <w:tcBorders>
              <w:top w:val="single" w:sz="4" w:space="0" w:color="000000"/>
              <w:left w:val="single" w:sz="4" w:space="0" w:color="000000"/>
              <w:bottom w:val="single" w:sz="4" w:space="0" w:color="000000"/>
              <w:right w:val="single" w:sz="4" w:space="0" w:color="000000"/>
            </w:tcBorders>
          </w:tcPr>
          <w:p w14:paraId="18EEE630" w14:textId="147F0D02" w:rsidR="00164EAE" w:rsidRPr="00351970" w:rsidRDefault="0025778F">
            <w:pPr>
              <w:rPr>
                <w:szCs w:val="24"/>
              </w:rPr>
            </w:pPr>
            <w:r w:rsidRPr="00351970">
              <w:rPr>
                <w:szCs w:val="24"/>
              </w:rPr>
              <w:t>May Lisbeth Midtun</w:t>
            </w:r>
          </w:p>
        </w:tc>
      </w:tr>
      <w:tr w:rsidR="00164EAE" w:rsidRPr="00487643" w14:paraId="5DD478EB" w14:textId="77777777" w:rsidTr="00164EAE">
        <w:trPr>
          <w:trHeight w:val="270"/>
        </w:trPr>
        <w:tc>
          <w:tcPr>
            <w:tcW w:w="1118" w:type="dxa"/>
            <w:tcBorders>
              <w:top w:val="single" w:sz="4" w:space="0" w:color="000000"/>
              <w:left w:val="single" w:sz="4" w:space="0" w:color="000000"/>
              <w:bottom w:val="single" w:sz="4" w:space="0" w:color="000000"/>
              <w:right w:val="single" w:sz="4" w:space="0" w:color="000000"/>
            </w:tcBorders>
            <w:hideMark/>
          </w:tcPr>
          <w:p w14:paraId="44E51E72" w14:textId="4585B3A1" w:rsidR="00164EAE" w:rsidRPr="00351970" w:rsidRDefault="00164EAE" w:rsidP="00264447">
            <w:pPr>
              <w:rPr>
                <w:szCs w:val="24"/>
              </w:rPr>
            </w:pPr>
            <w:r w:rsidRPr="00351970">
              <w:rPr>
                <w:szCs w:val="24"/>
              </w:rPr>
              <w:t>J1</w:t>
            </w:r>
            <w:r w:rsidR="00AC40AC" w:rsidRPr="00351970">
              <w:rPr>
                <w:szCs w:val="24"/>
              </w:rPr>
              <w:t>2</w:t>
            </w:r>
          </w:p>
        </w:tc>
        <w:tc>
          <w:tcPr>
            <w:tcW w:w="4406" w:type="dxa"/>
            <w:tcBorders>
              <w:top w:val="single" w:sz="4" w:space="0" w:color="000000"/>
              <w:left w:val="single" w:sz="4" w:space="0" w:color="000000"/>
              <w:bottom w:val="single" w:sz="4" w:space="0" w:color="000000"/>
              <w:right w:val="single" w:sz="4" w:space="0" w:color="000000"/>
            </w:tcBorders>
            <w:hideMark/>
          </w:tcPr>
          <w:p w14:paraId="24CDE092" w14:textId="0143C1B0" w:rsidR="00164EAE" w:rsidRPr="00351970" w:rsidRDefault="00164EAE" w:rsidP="00264447">
            <w:pPr>
              <w:rPr>
                <w:szCs w:val="24"/>
              </w:rPr>
            </w:pPr>
            <w:r w:rsidRPr="00351970">
              <w:rPr>
                <w:szCs w:val="24"/>
              </w:rPr>
              <w:t>Anette Svori</w:t>
            </w:r>
          </w:p>
        </w:tc>
        <w:tc>
          <w:tcPr>
            <w:tcW w:w="2268" w:type="dxa"/>
            <w:tcBorders>
              <w:top w:val="single" w:sz="4" w:space="0" w:color="000000"/>
              <w:left w:val="single" w:sz="4" w:space="0" w:color="000000"/>
              <w:bottom w:val="single" w:sz="4" w:space="0" w:color="000000"/>
              <w:right w:val="single" w:sz="4" w:space="0" w:color="000000"/>
            </w:tcBorders>
            <w:hideMark/>
          </w:tcPr>
          <w:p w14:paraId="092D13C3" w14:textId="250A6215" w:rsidR="00164EAE" w:rsidRPr="00351970" w:rsidRDefault="00AC40AC" w:rsidP="00264447">
            <w:pPr>
              <w:rPr>
                <w:szCs w:val="24"/>
              </w:rPr>
            </w:pPr>
            <w:r w:rsidRPr="00351970">
              <w:rPr>
                <w:szCs w:val="24"/>
              </w:rPr>
              <w:t>Anette Svori</w:t>
            </w:r>
          </w:p>
        </w:tc>
      </w:tr>
      <w:tr w:rsidR="00164EAE" w:rsidRPr="00487643" w14:paraId="1DAE4859" w14:textId="77777777" w:rsidTr="00164EAE">
        <w:trPr>
          <w:trHeight w:val="262"/>
        </w:trPr>
        <w:tc>
          <w:tcPr>
            <w:tcW w:w="1118" w:type="dxa"/>
            <w:tcBorders>
              <w:top w:val="single" w:sz="4" w:space="0" w:color="000000"/>
              <w:left w:val="single" w:sz="4" w:space="0" w:color="000000"/>
              <w:bottom w:val="single" w:sz="4" w:space="0" w:color="000000"/>
              <w:right w:val="single" w:sz="4" w:space="0" w:color="000000"/>
            </w:tcBorders>
          </w:tcPr>
          <w:p w14:paraId="0037E537" w14:textId="6A5F35E5" w:rsidR="00164EAE" w:rsidRPr="00351970" w:rsidRDefault="00164EAE" w:rsidP="00CD1B07">
            <w:pPr>
              <w:rPr>
                <w:szCs w:val="24"/>
              </w:rPr>
            </w:pPr>
            <w:r w:rsidRPr="00351970">
              <w:rPr>
                <w:szCs w:val="24"/>
              </w:rPr>
              <w:t>J1</w:t>
            </w:r>
            <w:r w:rsidR="00AC40AC" w:rsidRPr="00351970">
              <w:rPr>
                <w:szCs w:val="24"/>
              </w:rPr>
              <w:t>4</w:t>
            </w:r>
          </w:p>
        </w:tc>
        <w:tc>
          <w:tcPr>
            <w:tcW w:w="4406" w:type="dxa"/>
            <w:tcBorders>
              <w:top w:val="single" w:sz="4" w:space="0" w:color="000000"/>
              <w:left w:val="single" w:sz="4" w:space="0" w:color="000000"/>
              <w:bottom w:val="single" w:sz="4" w:space="0" w:color="000000"/>
              <w:right w:val="single" w:sz="4" w:space="0" w:color="000000"/>
            </w:tcBorders>
          </w:tcPr>
          <w:p w14:paraId="7B6122FA" w14:textId="395EDCA9" w:rsidR="00164EAE" w:rsidRPr="00351970" w:rsidRDefault="00164EAE" w:rsidP="00C81075">
            <w:pPr>
              <w:rPr>
                <w:szCs w:val="24"/>
              </w:rPr>
            </w:pPr>
            <w:r w:rsidRPr="00351970">
              <w:rPr>
                <w:szCs w:val="24"/>
              </w:rPr>
              <w:t>Karianne Gudvangen, Geir Inge Agledal og Marita Hestetun</w:t>
            </w:r>
          </w:p>
        </w:tc>
        <w:tc>
          <w:tcPr>
            <w:tcW w:w="2268" w:type="dxa"/>
            <w:tcBorders>
              <w:top w:val="single" w:sz="4" w:space="0" w:color="000000"/>
              <w:left w:val="single" w:sz="4" w:space="0" w:color="000000"/>
              <w:bottom w:val="single" w:sz="4" w:space="0" w:color="000000"/>
              <w:right w:val="single" w:sz="4" w:space="0" w:color="000000"/>
            </w:tcBorders>
          </w:tcPr>
          <w:p w14:paraId="165D4A6E" w14:textId="77777777" w:rsidR="0025778F" w:rsidRPr="00351970" w:rsidRDefault="0025778F" w:rsidP="00CD1B07">
            <w:pPr>
              <w:rPr>
                <w:szCs w:val="24"/>
              </w:rPr>
            </w:pPr>
            <w:r w:rsidRPr="00351970">
              <w:rPr>
                <w:szCs w:val="24"/>
              </w:rPr>
              <w:t>Karianne Gudvangen</w:t>
            </w:r>
          </w:p>
          <w:p w14:paraId="5887D345" w14:textId="2B6A78E2" w:rsidR="0025778F" w:rsidRPr="00351970" w:rsidRDefault="0025778F" w:rsidP="00CD1B07">
            <w:pPr>
              <w:rPr>
                <w:szCs w:val="24"/>
              </w:rPr>
            </w:pPr>
            <w:r w:rsidRPr="00351970">
              <w:rPr>
                <w:szCs w:val="24"/>
              </w:rPr>
              <w:t>Marita Hestetun</w:t>
            </w:r>
          </w:p>
        </w:tc>
      </w:tr>
      <w:tr w:rsidR="00164EAE" w:rsidRPr="00487643" w14:paraId="44F6B75B" w14:textId="77777777" w:rsidTr="00164EAE">
        <w:trPr>
          <w:trHeight w:val="226"/>
        </w:trPr>
        <w:tc>
          <w:tcPr>
            <w:tcW w:w="1118" w:type="dxa"/>
            <w:tcBorders>
              <w:top w:val="single" w:sz="4" w:space="0" w:color="000000"/>
              <w:left w:val="single" w:sz="4" w:space="0" w:color="000000"/>
              <w:bottom w:val="single" w:sz="4" w:space="0" w:color="000000"/>
              <w:right w:val="single" w:sz="4" w:space="0" w:color="000000"/>
            </w:tcBorders>
            <w:hideMark/>
          </w:tcPr>
          <w:p w14:paraId="4ED63D22" w14:textId="05C3932D" w:rsidR="00164EAE" w:rsidRPr="00351970" w:rsidRDefault="00164EAE" w:rsidP="00972450">
            <w:pPr>
              <w:rPr>
                <w:szCs w:val="24"/>
              </w:rPr>
            </w:pPr>
            <w:r w:rsidRPr="00351970">
              <w:rPr>
                <w:szCs w:val="24"/>
              </w:rPr>
              <w:t>J1</w:t>
            </w:r>
            <w:r w:rsidR="00AC40AC" w:rsidRPr="00351970">
              <w:rPr>
                <w:szCs w:val="24"/>
              </w:rPr>
              <w:t>6</w:t>
            </w:r>
          </w:p>
        </w:tc>
        <w:tc>
          <w:tcPr>
            <w:tcW w:w="4406" w:type="dxa"/>
            <w:tcBorders>
              <w:top w:val="single" w:sz="4" w:space="0" w:color="000000"/>
              <w:left w:val="single" w:sz="4" w:space="0" w:color="000000"/>
              <w:bottom w:val="single" w:sz="4" w:space="0" w:color="000000"/>
              <w:right w:val="single" w:sz="4" w:space="0" w:color="000000"/>
            </w:tcBorders>
            <w:hideMark/>
          </w:tcPr>
          <w:p w14:paraId="1E7EE2DD" w14:textId="77777777" w:rsidR="0025778F" w:rsidRPr="00351970" w:rsidRDefault="0025778F" w:rsidP="0025778F">
            <w:pPr>
              <w:rPr>
                <w:szCs w:val="24"/>
              </w:rPr>
            </w:pPr>
            <w:r w:rsidRPr="00351970">
              <w:rPr>
                <w:szCs w:val="24"/>
              </w:rPr>
              <w:t>Stine Straumsheim Kauppi</w:t>
            </w:r>
          </w:p>
          <w:p w14:paraId="0BF42B61" w14:textId="0EEC68D8" w:rsidR="00164EAE" w:rsidRPr="00351970" w:rsidRDefault="00164EAE" w:rsidP="0025778F">
            <w:pPr>
              <w:rPr>
                <w:szCs w:val="24"/>
              </w:rPr>
            </w:pPr>
            <w:r w:rsidRPr="00351970">
              <w:rPr>
                <w:szCs w:val="24"/>
              </w:rPr>
              <w:t>Sandra Rinde</w:t>
            </w:r>
          </w:p>
        </w:tc>
        <w:tc>
          <w:tcPr>
            <w:tcW w:w="2268" w:type="dxa"/>
            <w:tcBorders>
              <w:top w:val="single" w:sz="4" w:space="0" w:color="000000"/>
              <w:left w:val="single" w:sz="4" w:space="0" w:color="000000"/>
              <w:bottom w:val="single" w:sz="4" w:space="0" w:color="000000"/>
              <w:right w:val="single" w:sz="4" w:space="0" w:color="000000"/>
            </w:tcBorders>
            <w:hideMark/>
          </w:tcPr>
          <w:p w14:paraId="3130DC8A" w14:textId="05DC03B3" w:rsidR="00164EAE" w:rsidRPr="00351970" w:rsidRDefault="00164EAE" w:rsidP="00972450">
            <w:pPr>
              <w:rPr>
                <w:szCs w:val="24"/>
              </w:rPr>
            </w:pPr>
            <w:proofErr w:type="spellStart"/>
            <w:r w:rsidRPr="00351970">
              <w:rPr>
                <w:szCs w:val="24"/>
              </w:rPr>
              <w:t>Lisell</w:t>
            </w:r>
            <w:proofErr w:type="spellEnd"/>
            <w:r w:rsidRPr="00351970">
              <w:rPr>
                <w:szCs w:val="24"/>
              </w:rPr>
              <w:t xml:space="preserve"> Måren</w:t>
            </w:r>
          </w:p>
        </w:tc>
      </w:tr>
      <w:tr w:rsidR="00164EAE" w:rsidRPr="00487643" w14:paraId="5CD74E49" w14:textId="77777777" w:rsidTr="00164EAE">
        <w:trPr>
          <w:trHeight w:val="220"/>
        </w:trPr>
        <w:tc>
          <w:tcPr>
            <w:tcW w:w="1118" w:type="dxa"/>
            <w:tcBorders>
              <w:top w:val="single" w:sz="4" w:space="0" w:color="000000"/>
              <w:left w:val="single" w:sz="4" w:space="0" w:color="000000"/>
              <w:bottom w:val="single" w:sz="4" w:space="0" w:color="000000"/>
              <w:right w:val="single" w:sz="4" w:space="0" w:color="000000"/>
            </w:tcBorders>
          </w:tcPr>
          <w:p w14:paraId="5F7ACB91" w14:textId="542BB985" w:rsidR="00164EAE" w:rsidRPr="00351970" w:rsidRDefault="00164EAE" w:rsidP="00D2141C">
            <w:pPr>
              <w:rPr>
                <w:szCs w:val="24"/>
              </w:rPr>
            </w:pPr>
            <w:r w:rsidRPr="00351970">
              <w:rPr>
                <w:szCs w:val="24"/>
              </w:rPr>
              <w:t>Senior</w:t>
            </w:r>
          </w:p>
        </w:tc>
        <w:tc>
          <w:tcPr>
            <w:tcW w:w="4406" w:type="dxa"/>
            <w:tcBorders>
              <w:top w:val="single" w:sz="4" w:space="0" w:color="000000"/>
              <w:left w:val="single" w:sz="4" w:space="0" w:color="000000"/>
              <w:bottom w:val="single" w:sz="4" w:space="0" w:color="000000"/>
              <w:right w:val="single" w:sz="4" w:space="0" w:color="000000"/>
            </w:tcBorders>
          </w:tcPr>
          <w:p w14:paraId="04E0717D" w14:textId="4A4DD5CF" w:rsidR="00164EAE" w:rsidRPr="00351970" w:rsidRDefault="00164EAE" w:rsidP="0025778F">
            <w:pPr>
              <w:rPr>
                <w:szCs w:val="24"/>
              </w:rPr>
            </w:pPr>
            <w:r w:rsidRPr="00351970">
              <w:rPr>
                <w:szCs w:val="24"/>
              </w:rPr>
              <w:t xml:space="preserve">Jannicke </w:t>
            </w:r>
            <w:r w:rsidR="0025778F" w:rsidRPr="00351970">
              <w:rPr>
                <w:szCs w:val="24"/>
              </w:rPr>
              <w:t xml:space="preserve">Øyre Nundal, Vibeke Fusche Moe og </w:t>
            </w:r>
            <w:r w:rsidRPr="00351970">
              <w:rPr>
                <w:szCs w:val="24"/>
              </w:rPr>
              <w:t xml:space="preserve">Marianne Hestetun </w:t>
            </w:r>
          </w:p>
        </w:tc>
        <w:tc>
          <w:tcPr>
            <w:tcW w:w="2268" w:type="dxa"/>
            <w:tcBorders>
              <w:top w:val="single" w:sz="4" w:space="0" w:color="000000"/>
              <w:left w:val="single" w:sz="4" w:space="0" w:color="000000"/>
              <w:bottom w:val="single" w:sz="4" w:space="0" w:color="000000"/>
              <w:right w:val="single" w:sz="4" w:space="0" w:color="000000"/>
            </w:tcBorders>
          </w:tcPr>
          <w:p w14:paraId="316E8CE5" w14:textId="12A59157" w:rsidR="00164EAE" w:rsidRPr="00351970" w:rsidRDefault="00AC0D29" w:rsidP="00D2141C">
            <w:pPr>
              <w:rPr>
                <w:szCs w:val="24"/>
              </w:rPr>
            </w:pPr>
            <w:r>
              <w:rPr>
                <w:szCs w:val="24"/>
              </w:rPr>
              <w:t>Ellen Veum</w:t>
            </w:r>
          </w:p>
        </w:tc>
      </w:tr>
    </w:tbl>
    <w:p w14:paraId="664ECB6A" w14:textId="1CAF894E" w:rsidR="00F54955" w:rsidRPr="00487643" w:rsidRDefault="00F54955" w:rsidP="00877CC3"/>
    <w:p w14:paraId="608719F6" w14:textId="22FFDD3D" w:rsidR="00877CC3" w:rsidRPr="00164EAE" w:rsidRDefault="00113D76" w:rsidP="00877CC3">
      <w:r w:rsidRPr="00164EAE">
        <w:t xml:space="preserve">Føljande lister er reviderte </w:t>
      </w:r>
      <w:r w:rsidR="00AD6F43" w:rsidRPr="00164EAE">
        <w:t xml:space="preserve">av styret </w:t>
      </w:r>
      <w:r w:rsidRPr="00164EAE">
        <w:t>i løpet av sesongen</w:t>
      </w:r>
      <w:r w:rsidR="00877CC3" w:rsidRPr="00164EAE">
        <w:t>:</w:t>
      </w:r>
    </w:p>
    <w:p w14:paraId="0FB59250" w14:textId="1C1CB485" w:rsidR="00C74ECE" w:rsidRPr="00164EAE" w:rsidRDefault="00AC40AC" w:rsidP="00D457AE">
      <w:pPr>
        <w:numPr>
          <w:ilvl w:val="0"/>
          <w:numId w:val="21"/>
        </w:numPr>
        <w:tabs>
          <w:tab w:val="clear" w:pos="1134"/>
          <w:tab w:val="clear" w:pos="2268"/>
          <w:tab w:val="clear" w:pos="3402"/>
          <w:tab w:val="clear" w:pos="5103"/>
          <w:tab w:val="clear" w:pos="6237"/>
          <w:tab w:val="clear" w:pos="7655"/>
          <w:tab w:val="clear" w:pos="9072"/>
        </w:tabs>
      </w:pPr>
      <w:r>
        <w:t>Oppgåver kiosk/skrin i Årdalshallen</w:t>
      </w:r>
    </w:p>
    <w:p w14:paraId="6D28B696" w14:textId="77777777" w:rsidR="003016BE" w:rsidRPr="00164EAE" w:rsidRDefault="00877CC3" w:rsidP="00877CC3">
      <w:pPr>
        <w:numPr>
          <w:ilvl w:val="0"/>
          <w:numId w:val="21"/>
        </w:numPr>
        <w:tabs>
          <w:tab w:val="clear" w:pos="1134"/>
          <w:tab w:val="clear" w:pos="2268"/>
          <w:tab w:val="clear" w:pos="3402"/>
          <w:tab w:val="clear" w:pos="5103"/>
          <w:tab w:val="clear" w:pos="6237"/>
          <w:tab w:val="clear" w:pos="7655"/>
          <w:tab w:val="clear" w:pos="9072"/>
        </w:tabs>
      </w:pPr>
      <w:r w:rsidRPr="00164EAE">
        <w:t>oversikt over alle trenarar og støtteapparat med e</w:t>
      </w:r>
      <w:r w:rsidR="003016BE" w:rsidRPr="00164EAE">
        <w:t>-</w:t>
      </w:r>
      <w:r w:rsidRPr="00164EAE">
        <w:t>post-adresser og tele</w:t>
      </w:r>
      <w:r w:rsidR="003016BE" w:rsidRPr="00164EAE">
        <w:t>fonnummer</w:t>
      </w:r>
    </w:p>
    <w:p w14:paraId="1DD4FEB6" w14:textId="1415EF83" w:rsidR="00D457AE" w:rsidRPr="00AC40AC" w:rsidRDefault="00AC40AC" w:rsidP="00877CC3">
      <w:pPr>
        <w:numPr>
          <w:ilvl w:val="0"/>
          <w:numId w:val="21"/>
        </w:numPr>
        <w:tabs>
          <w:tab w:val="clear" w:pos="1134"/>
          <w:tab w:val="clear" w:pos="2268"/>
          <w:tab w:val="clear" w:pos="3402"/>
          <w:tab w:val="clear" w:pos="5103"/>
          <w:tab w:val="clear" w:pos="6237"/>
          <w:tab w:val="clear" w:pos="7655"/>
          <w:tab w:val="clear" w:pos="9072"/>
        </w:tabs>
        <w:rPr>
          <w:lang w:val="nb-NO"/>
        </w:rPr>
      </w:pPr>
      <w:r w:rsidRPr="00AC40AC">
        <w:rPr>
          <w:lang w:val="nb-NO"/>
        </w:rPr>
        <w:t>retningslinjer for opp</w:t>
      </w:r>
      <w:r>
        <w:rPr>
          <w:lang w:val="nb-NO"/>
        </w:rPr>
        <w:t>m</w:t>
      </w:r>
      <w:r w:rsidRPr="00AC40AC">
        <w:rPr>
          <w:lang w:val="nb-NO"/>
        </w:rPr>
        <w:t>enn/-kvinner, sesongen 2023-2024</w:t>
      </w:r>
    </w:p>
    <w:p w14:paraId="7FFC6AF0" w14:textId="77777777" w:rsidR="00AC40AC" w:rsidRPr="00AC40AC" w:rsidRDefault="00AC40AC" w:rsidP="009548AE">
      <w:pPr>
        <w:tabs>
          <w:tab w:val="clear" w:pos="1134"/>
          <w:tab w:val="clear" w:pos="2268"/>
          <w:tab w:val="clear" w:pos="3402"/>
          <w:tab w:val="clear" w:pos="5103"/>
          <w:tab w:val="clear" w:pos="6237"/>
          <w:tab w:val="clear" w:pos="7655"/>
          <w:tab w:val="clear" w:pos="9072"/>
        </w:tabs>
        <w:ind w:left="360"/>
        <w:rPr>
          <w:lang w:val="nb-NO"/>
        </w:rPr>
      </w:pPr>
    </w:p>
    <w:p w14:paraId="18519A03" w14:textId="3C8716C6" w:rsidR="00621C91" w:rsidRPr="00AC40AC" w:rsidRDefault="00621C91" w:rsidP="00877CC3">
      <w:pPr>
        <w:rPr>
          <w:lang w:val="nb-NO"/>
        </w:rPr>
      </w:pPr>
    </w:p>
    <w:p w14:paraId="2A6CC7FE" w14:textId="77777777" w:rsidR="007A76B0" w:rsidRPr="0025778F" w:rsidRDefault="003E32AF" w:rsidP="00621C91">
      <w:pPr>
        <w:pStyle w:val="Overskrift3"/>
        <w:numPr>
          <w:ilvl w:val="0"/>
          <w:numId w:val="0"/>
        </w:numPr>
        <w:tabs>
          <w:tab w:val="clear" w:pos="1134"/>
          <w:tab w:val="clear" w:pos="2268"/>
          <w:tab w:val="clear" w:pos="3402"/>
          <w:tab w:val="clear" w:pos="5103"/>
          <w:tab w:val="clear" w:pos="6237"/>
          <w:tab w:val="clear" w:pos="7655"/>
          <w:tab w:val="clear" w:pos="9072"/>
        </w:tabs>
        <w:spacing w:before="0" w:after="0"/>
        <w:rPr>
          <w:lang w:val="nb-NO"/>
        </w:rPr>
      </w:pPr>
      <w:r w:rsidRPr="0025778F">
        <w:rPr>
          <w:lang w:val="nb-NO"/>
        </w:rPr>
        <w:t>7</w:t>
      </w:r>
      <w:r w:rsidR="00621C91" w:rsidRPr="0025778F">
        <w:rPr>
          <w:lang w:val="nb-NO"/>
        </w:rPr>
        <w:tab/>
        <w:t xml:space="preserve">UTDANNING </w:t>
      </w:r>
    </w:p>
    <w:p w14:paraId="63AEB8A0" w14:textId="77777777" w:rsidR="007A76B0" w:rsidRPr="0025778F" w:rsidRDefault="007A76B0" w:rsidP="00621C91">
      <w:pPr>
        <w:pStyle w:val="Overskrift3"/>
        <w:numPr>
          <w:ilvl w:val="0"/>
          <w:numId w:val="0"/>
        </w:numPr>
        <w:tabs>
          <w:tab w:val="clear" w:pos="1134"/>
          <w:tab w:val="clear" w:pos="2268"/>
          <w:tab w:val="clear" w:pos="3402"/>
          <w:tab w:val="clear" w:pos="5103"/>
          <w:tab w:val="clear" w:pos="6237"/>
          <w:tab w:val="clear" w:pos="7655"/>
          <w:tab w:val="clear" w:pos="9072"/>
        </w:tabs>
        <w:spacing w:before="0" w:after="0"/>
        <w:rPr>
          <w:lang w:val="nb-NO"/>
        </w:rPr>
      </w:pPr>
    </w:p>
    <w:p w14:paraId="6C7A27B1" w14:textId="14EBDCD2" w:rsidR="006960C5" w:rsidRPr="006960C5" w:rsidRDefault="006960C5" w:rsidP="006960C5">
      <w:r w:rsidRPr="004E003A">
        <w:rPr>
          <w:lang w:val="nb-NO"/>
        </w:rPr>
        <w:t xml:space="preserve">Handballgruppa hadde 15 stk. på </w:t>
      </w:r>
      <w:proofErr w:type="spellStart"/>
      <w:r w:rsidRPr="004E003A">
        <w:rPr>
          <w:lang w:val="nb-NO"/>
        </w:rPr>
        <w:t>barnekampleiarkurs</w:t>
      </w:r>
      <w:proofErr w:type="spellEnd"/>
      <w:r w:rsidRPr="004E003A">
        <w:rPr>
          <w:lang w:val="nb-NO"/>
        </w:rPr>
        <w:t xml:space="preserve"> i mars 2023. Av </w:t>
      </w:r>
      <w:proofErr w:type="spellStart"/>
      <w:r w:rsidRPr="004E003A">
        <w:rPr>
          <w:lang w:val="nb-NO"/>
        </w:rPr>
        <w:t>dei</w:t>
      </w:r>
      <w:proofErr w:type="spellEnd"/>
      <w:r w:rsidRPr="004E003A">
        <w:rPr>
          <w:lang w:val="nb-NO"/>
        </w:rPr>
        <w:t xml:space="preserve"> er 10 stk. komme i gang med dømming. </w:t>
      </w:r>
      <w:proofErr w:type="spellStart"/>
      <w:r w:rsidRPr="004E003A">
        <w:rPr>
          <w:lang w:val="nb-NO"/>
        </w:rPr>
        <w:t>Nokon</w:t>
      </w:r>
      <w:proofErr w:type="spellEnd"/>
      <w:r w:rsidRPr="004E003A">
        <w:rPr>
          <w:lang w:val="nb-NO"/>
        </w:rPr>
        <w:t xml:space="preserve"> dømmer 9- og 10-åringar, </w:t>
      </w:r>
      <w:proofErr w:type="spellStart"/>
      <w:r w:rsidRPr="004E003A">
        <w:rPr>
          <w:lang w:val="nb-NO"/>
        </w:rPr>
        <w:t>medan</w:t>
      </w:r>
      <w:proofErr w:type="spellEnd"/>
      <w:r w:rsidRPr="004E003A">
        <w:rPr>
          <w:lang w:val="nb-NO"/>
        </w:rPr>
        <w:t xml:space="preserve"> andre har dømt 11-og 12-åringar. </w:t>
      </w:r>
      <w:r w:rsidRPr="006960C5">
        <w:t>Det er fleire som ynskjer å ta dommarkurs, så me prøver å få til både barnekampleiar- og dommar 1-kurs til hausten.</w:t>
      </w:r>
    </w:p>
    <w:p w14:paraId="3EE444E4" w14:textId="50B8C486" w:rsidR="00CD0AD3" w:rsidRPr="006960C5" w:rsidRDefault="00CD0AD3" w:rsidP="00621C91"/>
    <w:p w14:paraId="5B581B66" w14:textId="77777777" w:rsidR="00434C2A" w:rsidRPr="006960C5" w:rsidRDefault="00434C2A" w:rsidP="00621C91">
      <w:pPr>
        <w:rPr>
          <w:b/>
        </w:rPr>
      </w:pPr>
    </w:p>
    <w:p w14:paraId="4B82320C" w14:textId="11BA9B4B" w:rsidR="00621C91" w:rsidRPr="004E003A" w:rsidRDefault="003E32AF" w:rsidP="00621C91">
      <w:pPr>
        <w:rPr>
          <w:b/>
        </w:rPr>
      </w:pPr>
      <w:r w:rsidRPr="004E003A">
        <w:rPr>
          <w:b/>
        </w:rPr>
        <w:t>8</w:t>
      </w:r>
      <w:r w:rsidR="00621C91" w:rsidRPr="004E003A">
        <w:rPr>
          <w:b/>
        </w:rPr>
        <w:tab/>
        <w:t xml:space="preserve"> REPRESENTASJON</w:t>
      </w:r>
    </w:p>
    <w:p w14:paraId="5CC6E673" w14:textId="77777777" w:rsidR="00621C91" w:rsidRPr="004E003A" w:rsidRDefault="00621C91" w:rsidP="00621C91"/>
    <w:p w14:paraId="47F057EC" w14:textId="74499C56" w:rsidR="004328E6" w:rsidRPr="004E003A" w:rsidRDefault="00553460" w:rsidP="00621C91">
      <w:r w:rsidRPr="004E003A">
        <w:t>Styret har v</w:t>
      </w:r>
      <w:r w:rsidR="00196440" w:rsidRPr="004E003A">
        <w:t>ore</w:t>
      </w:r>
      <w:r w:rsidRPr="004E003A">
        <w:t xml:space="preserve"> representert på kampoppsettmøte for</w:t>
      </w:r>
      <w:r w:rsidR="00F02D35" w:rsidRPr="004E003A">
        <w:t xml:space="preserve"> </w:t>
      </w:r>
      <w:r w:rsidR="005E4B7D" w:rsidRPr="004E003A">
        <w:t>sone 1-3 og so</w:t>
      </w:r>
      <w:r w:rsidR="00AD2B0F" w:rsidRPr="004E003A">
        <w:t>nesamling for styre</w:t>
      </w:r>
      <w:r w:rsidR="008E70FC" w:rsidRPr="004E003A">
        <w:t>t</w:t>
      </w:r>
      <w:r w:rsidR="001C43B8" w:rsidRPr="004E003A">
        <w:t>,</w:t>
      </w:r>
      <w:r w:rsidR="00AD2B0F" w:rsidRPr="004E003A">
        <w:t xml:space="preserve"> arrangert av Region Vest</w:t>
      </w:r>
      <w:r w:rsidR="005E4B7D" w:rsidRPr="004E003A">
        <w:t xml:space="preserve">. </w:t>
      </w:r>
    </w:p>
    <w:p w14:paraId="3DF6B285" w14:textId="23EC0396" w:rsidR="0067727C" w:rsidRPr="004E003A" w:rsidRDefault="0067727C" w:rsidP="00877CC3">
      <w:pPr>
        <w:rPr>
          <w:b/>
        </w:rPr>
      </w:pPr>
    </w:p>
    <w:p w14:paraId="4A4930D1" w14:textId="77777777" w:rsidR="006622A8" w:rsidRPr="004E003A" w:rsidRDefault="006622A8" w:rsidP="00877CC3">
      <w:pPr>
        <w:rPr>
          <w:b/>
        </w:rPr>
      </w:pPr>
    </w:p>
    <w:p w14:paraId="369DC76F" w14:textId="23BD3806" w:rsidR="00877CC3" w:rsidRPr="006960C5" w:rsidRDefault="003D2158" w:rsidP="00877CC3">
      <w:pPr>
        <w:rPr>
          <w:b/>
        </w:rPr>
      </w:pPr>
      <w:r w:rsidRPr="006960C5">
        <w:rPr>
          <w:b/>
        </w:rPr>
        <w:t>9</w:t>
      </w:r>
      <w:r w:rsidR="00877CC3" w:rsidRPr="006960C5">
        <w:rPr>
          <w:b/>
        </w:rPr>
        <w:tab/>
        <w:t xml:space="preserve">SPORTSLEGE RESULTAT </w:t>
      </w:r>
    </w:p>
    <w:p w14:paraId="57915DDB" w14:textId="07FB9C17" w:rsidR="00CB2D3A" w:rsidRPr="006960C5" w:rsidRDefault="00CB2D3A" w:rsidP="00877CC3">
      <w:pPr>
        <w:rPr>
          <w:b/>
          <w:strike/>
          <w:color w:val="FF0000"/>
        </w:rPr>
      </w:pPr>
    </w:p>
    <w:p w14:paraId="7D503904" w14:textId="08289D31" w:rsidR="005E4B7D" w:rsidRPr="00AD1360" w:rsidRDefault="00195130" w:rsidP="00877CC3">
      <w:r w:rsidRPr="00AD1360">
        <w:t>Det har vore bra med folk på tribunene under kampar, og stemninga i hallen har vore</w:t>
      </w:r>
      <w:r w:rsidR="000B337B" w:rsidRPr="00AD1360">
        <w:t xml:space="preserve"> god</w:t>
      </w:r>
      <w:r w:rsidRPr="00AD1360">
        <w:t xml:space="preserve">. Når det gjeld dei sportslege resultata, kan desse beskrivast som noko ujamne. </w:t>
      </w:r>
      <w:r w:rsidR="005E4B7D" w:rsidRPr="00AD1360">
        <w:t>Målsettinga for laget var å få ei stabil treningsgruppe, og dette målet er innfridd, noko som trenarar og støtteapparatet rundt laget er godt nøgde med. Sjølv om prestasjonane har vore variable med tanke på resultat, er det viktig å ha fokus på det gode ein kan bygge vidare på. Litt over halvvegs i sesongen ligg Jotun på sjette plass, og har i periodar spelt svært jamt med dei andre lag</w:t>
      </w:r>
      <w:r w:rsidR="00AD1360" w:rsidRPr="00AD1360">
        <w:t xml:space="preserve">a. </w:t>
      </w:r>
    </w:p>
    <w:p w14:paraId="1F1BA015" w14:textId="77777777" w:rsidR="005E4B7D" w:rsidRPr="00AD1360" w:rsidRDefault="005E4B7D" w:rsidP="00877CC3"/>
    <w:p w14:paraId="5A9FDC3F" w14:textId="05FB9E7D" w:rsidR="00195130" w:rsidRPr="00AD1360" w:rsidRDefault="00F02D35" w:rsidP="00877CC3">
      <w:r w:rsidRPr="00AD1360">
        <w:t>I dei aldersbestemde laga ser ein ei tydeleg utvikling hjå dei ulike laga, og dei fleste laga har opplevd både sigrar og tap, noko som er sunt for idretten, og som bidreg med motivasjon til halde fra</w:t>
      </w:r>
      <w:r w:rsidR="005E4B7D" w:rsidRPr="00AD1360">
        <w:t>m for å utvikle seg endå meir.</w:t>
      </w:r>
    </w:p>
    <w:p w14:paraId="5867BC10" w14:textId="6C8258BF" w:rsidR="00D36BB4" w:rsidRDefault="00D36BB4" w:rsidP="00877CC3">
      <w:pPr>
        <w:rPr>
          <w:color w:val="FF0000"/>
        </w:rPr>
      </w:pPr>
    </w:p>
    <w:p w14:paraId="5F937B90" w14:textId="77777777" w:rsidR="00AD1360" w:rsidRPr="005E4B7D" w:rsidRDefault="00AD1360" w:rsidP="00877CC3">
      <w:pPr>
        <w:rPr>
          <w:color w:val="FF0000"/>
        </w:rPr>
      </w:pPr>
    </w:p>
    <w:p w14:paraId="3A026628" w14:textId="0967488E" w:rsidR="005D5D88" w:rsidRPr="005E4B7D" w:rsidRDefault="005D5D88" w:rsidP="005D5D88">
      <w:pPr>
        <w:rPr>
          <w:b/>
          <w:lang w:val="nb-NO"/>
        </w:rPr>
      </w:pPr>
      <w:r w:rsidRPr="005E4B7D">
        <w:rPr>
          <w:b/>
          <w:lang w:val="nb-NO"/>
        </w:rPr>
        <w:t>10</w:t>
      </w:r>
      <w:r w:rsidRPr="005E4B7D">
        <w:rPr>
          <w:b/>
          <w:lang w:val="nb-NO"/>
        </w:rPr>
        <w:tab/>
        <w:t>ØKONOMI</w:t>
      </w:r>
    </w:p>
    <w:p w14:paraId="0915D630" w14:textId="77777777" w:rsidR="005D5D88" w:rsidRPr="005E4B7D" w:rsidRDefault="005D5D88" w:rsidP="005D5D88">
      <w:pPr>
        <w:rPr>
          <w:lang w:val="nb-NO"/>
        </w:rPr>
      </w:pPr>
    </w:p>
    <w:p w14:paraId="19EFA3AD" w14:textId="2CA07B51" w:rsidR="009E0FE6" w:rsidRPr="00AD1360" w:rsidRDefault="005D5D88" w:rsidP="00877CC3">
      <w:pPr>
        <w:rPr>
          <w:u w:val="single"/>
          <w:lang w:val="nb-NO"/>
        </w:rPr>
      </w:pPr>
      <w:r w:rsidRPr="00AD1360">
        <w:rPr>
          <w:u w:val="single"/>
          <w:lang w:val="nb-NO"/>
        </w:rPr>
        <w:t xml:space="preserve">Aldersbestemt: </w:t>
      </w:r>
    </w:p>
    <w:p w14:paraId="13C6A167" w14:textId="5ED52985" w:rsidR="00E37AAC" w:rsidRPr="00AD1360" w:rsidRDefault="00E37AAC" w:rsidP="00E37AAC">
      <w:pPr>
        <w:rPr>
          <w:strike/>
        </w:rPr>
      </w:pPr>
      <w:r w:rsidRPr="00AD1360">
        <w:rPr>
          <w:lang w:val="nb-NO"/>
        </w:rPr>
        <w:t xml:space="preserve">IL Jotun aldersbestemt handball har sunn og god økonomi. </w:t>
      </w:r>
      <w:r w:rsidRPr="00AD1360">
        <w:t xml:space="preserve">Likviditeten er god. </w:t>
      </w:r>
      <w:r w:rsidR="00C22A4C" w:rsidRPr="00AD1360">
        <w:t>Inntektene</w:t>
      </w:r>
      <w:r w:rsidRPr="00AD1360">
        <w:t xml:space="preserve"> dette året </w:t>
      </w:r>
      <w:r w:rsidR="000B337B" w:rsidRPr="00AD1360">
        <w:t>kjem hovudsakleg frå overføringar frå hovudlaget.</w:t>
      </w:r>
      <w:r w:rsidRPr="00AD1360">
        <w:t xml:space="preserve"> I tillegg har aldersbestemt </w:t>
      </w:r>
      <w:r w:rsidR="00C22A4C" w:rsidRPr="00AD1360">
        <w:t xml:space="preserve">saman </w:t>
      </w:r>
      <w:r w:rsidRPr="00AD1360">
        <w:t xml:space="preserve"> med senior hatt gode inntekter på det største arrangementet </w:t>
      </w:r>
      <w:r w:rsidR="00D36BB4" w:rsidRPr="00AD1360">
        <w:t xml:space="preserve">for handballgruppa– den årlege </w:t>
      </w:r>
      <w:r w:rsidRPr="00AD1360">
        <w:t xml:space="preserve">basaren. </w:t>
      </w:r>
    </w:p>
    <w:p w14:paraId="2BF5AA46" w14:textId="1E5E7387" w:rsidR="00E37AAC" w:rsidRPr="00AD1360" w:rsidRDefault="00E37AAC" w:rsidP="00E37AAC">
      <w:pPr>
        <w:rPr>
          <w:u w:val="single"/>
        </w:rPr>
      </w:pPr>
    </w:p>
    <w:p w14:paraId="0A921B25" w14:textId="4C5E45A4" w:rsidR="00E37AAC" w:rsidRPr="00AD1360" w:rsidRDefault="00E37AAC" w:rsidP="00E37AAC">
      <w:pPr>
        <w:rPr>
          <w:u w:val="single"/>
        </w:rPr>
      </w:pPr>
      <w:r w:rsidRPr="00AD1360">
        <w:rPr>
          <w:u w:val="single"/>
        </w:rPr>
        <w:t>Senior:</w:t>
      </w:r>
    </w:p>
    <w:p w14:paraId="2B7A86EC" w14:textId="7461F87B" w:rsidR="00703E30" w:rsidRPr="00AD1360" w:rsidRDefault="00314997" w:rsidP="00877CC3">
      <w:r w:rsidRPr="00AD1360">
        <w:t xml:space="preserve">Økonomien for seniorlaget er </w:t>
      </w:r>
      <w:r w:rsidR="00F94909" w:rsidRPr="00AD1360">
        <w:t>tilfredsstillande</w:t>
      </w:r>
      <w:r w:rsidRPr="00AD1360">
        <w:t xml:space="preserve"> for </w:t>
      </w:r>
      <w:r w:rsidR="00F94909" w:rsidRPr="00AD1360">
        <w:t>vidare</w:t>
      </w:r>
      <w:r w:rsidR="007429E7" w:rsidRPr="00AD1360">
        <w:t xml:space="preserve"> drift av laget, både inneverande og komande</w:t>
      </w:r>
      <w:r w:rsidRPr="00AD1360">
        <w:t xml:space="preserve"> </w:t>
      </w:r>
      <w:r w:rsidR="007429E7" w:rsidRPr="00AD1360">
        <w:t>sesong</w:t>
      </w:r>
      <w:r w:rsidR="00F94909" w:rsidRPr="00AD1360">
        <w:t>.</w:t>
      </w:r>
    </w:p>
    <w:p w14:paraId="6D867487" w14:textId="77777777" w:rsidR="007429E7" w:rsidRPr="007429E7" w:rsidRDefault="007429E7" w:rsidP="00877CC3"/>
    <w:p w14:paraId="293708E3" w14:textId="77777777" w:rsidR="00602A50" w:rsidRPr="00487643" w:rsidRDefault="00602A50" w:rsidP="00877CC3">
      <w:pPr>
        <w:rPr>
          <w:color w:val="4F81BD" w:themeColor="accent1"/>
        </w:rPr>
      </w:pPr>
    </w:p>
    <w:p w14:paraId="08AFECC4" w14:textId="77777777" w:rsidR="00724070" w:rsidRPr="00487643" w:rsidRDefault="00724070" w:rsidP="00724070">
      <w:pPr>
        <w:rPr>
          <w:b/>
        </w:rPr>
      </w:pPr>
      <w:r w:rsidRPr="00487643">
        <w:rPr>
          <w:b/>
        </w:rPr>
        <w:t>11</w:t>
      </w:r>
      <w:r w:rsidRPr="00487643">
        <w:rPr>
          <w:b/>
        </w:rPr>
        <w:tab/>
        <w:t xml:space="preserve">ANLEGG   </w:t>
      </w:r>
    </w:p>
    <w:p w14:paraId="601ABFFE" w14:textId="77777777" w:rsidR="00724070" w:rsidRPr="00487643" w:rsidRDefault="00724070" w:rsidP="00724070">
      <w:pPr>
        <w:rPr>
          <w:b/>
          <w:color w:val="FF0000"/>
        </w:rPr>
      </w:pPr>
    </w:p>
    <w:p w14:paraId="7D44543A" w14:textId="1B1F1D93" w:rsidR="00724070" w:rsidRPr="00487643" w:rsidRDefault="00724070" w:rsidP="00724070">
      <w:r w:rsidRPr="00487643">
        <w:t xml:space="preserve">Hovudarenaen for trening og kampar er Årdalshallen. </w:t>
      </w:r>
    </w:p>
    <w:p w14:paraId="416036EC" w14:textId="77777777" w:rsidR="00724070" w:rsidRPr="00487643" w:rsidRDefault="00724070" w:rsidP="00724070"/>
    <w:p w14:paraId="2327CD55" w14:textId="14E9624E" w:rsidR="00724070" w:rsidRPr="00487643" w:rsidRDefault="00724070" w:rsidP="00724070">
      <w:pPr>
        <w:rPr>
          <w:color w:val="FF0000"/>
        </w:rPr>
      </w:pPr>
      <w:r w:rsidRPr="00487643">
        <w:t>Det er viktig med god planlegging når det gjeld tildeling av halltimar, slik at hallen vert godt utnytta og at alle, så langt det let seg gjere, får oppfylt</w:t>
      </w:r>
      <w:r w:rsidR="00D36BB4" w:rsidRPr="00487643">
        <w:t xml:space="preserve"> sine ynskje for treningstider. </w:t>
      </w:r>
      <w:r w:rsidR="002B1B3A" w:rsidRPr="00434C2A">
        <w:t xml:space="preserve">For å utnytte halltidene mest mogeleg er det no fleire lag som nyttar halltida si saman. </w:t>
      </w:r>
    </w:p>
    <w:p w14:paraId="48FD084D" w14:textId="77777777" w:rsidR="00724070" w:rsidRPr="00487643" w:rsidRDefault="00724070" w:rsidP="00724070"/>
    <w:p w14:paraId="2E344452" w14:textId="5541DF41" w:rsidR="00724070" w:rsidRPr="00487643" w:rsidRDefault="00724070" w:rsidP="00724070">
      <w:r w:rsidRPr="00487643">
        <w:t xml:space="preserve">Det er </w:t>
      </w:r>
      <w:r w:rsidR="001C43B8" w:rsidRPr="00487643">
        <w:t>nok ein gong</w:t>
      </w:r>
      <w:r w:rsidRPr="00487643">
        <w:t xml:space="preserve"> viktig å understreka at handballgruppa må ha prioritet når det gjeld bruk av Årdalshallen i handballsesongen. Det er også viktig at sommaridrettane ikkje legg sine treningstider slik at ungdommane må velja kva dei skal delta på i vekedagane om vinteren.</w:t>
      </w:r>
    </w:p>
    <w:p w14:paraId="1176B644" w14:textId="599F7205" w:rsidR="007C531D" w:rsidRDefault="007C531D" w:rsidP="00724070">
      <w:pPr>
        <w:rPr>
          <w:b/>
        </w:rPr>
      </w:pPr>
    </w:p>
    <w:p w14:paraId="4723FD7E" w14:textId="77777777" w:rsidR="00AD1360" w:rsidRDefault="00AD1360" w:rsidP="00724070">
      <w:pPr>
        <w:rPr>
          <w:b/>
        </w:rPr>
      </w:pPr>
    </w:p>
    <w:p w14:paraId="2EB2C29D" w14:textId="0627FD10" w:rsidR="00724070" w:rsidRPr="00487643" w:rsidRDefault="00724070" w:rsidP="00724070">
      <w:pPr>
        <w:rPr>
          <w:b/>
        </w:rPr>
      </w:pPr>
      <w:r w:rsidRPr="00487643">
        <w:rPr>
          <w:b/>
        </w:rPr>
        <w:t>12</w:t>
      </w:r>
      <w:r w:rsidRPr="00487643">
        <w:rPr>
          <w:b/>
        </w:rPr>
        <w:tab/>
        <w:t xml:space="preserve"> OPPGÅVER I ÅRET SOM KJEM</w:t>
      </w:r>
    </w:p>
    <w:p w14:paraId="183B4173" w14:textId="77777777" w:rsidR="00D36BB4" w:rsidRPr="009548AE" w:rsidRDefault="00D36BB4" w:rsidP="00724070">
      <w:pPr>
        <w:rPr>
          <w:color w:val="FF0000"/>
        </w:rPr>
      </w:pPr>
    </w:p>
    <w:p w14:paraId="3301E2CD" w14:textId="0273194D" w:rsidR="00D36BB4" w:rsidRPr="00DD3110" w:rsidRDefault="00D36BB4" w:rsidP="00724070">
      <w:r w:rsidRPr="00DD3110">
        <w:t>Når det gjeld oppgåver i året som kjem, ser styret at det er fleire oppgåver og aktivitetar som må settast i system, o</w:t>
      </w:r>
      <w:r w:rsidR="007429E7" w:rsidRPr="00DD3110">
        <w:t>g som me må få ein plan på. M</w:t>
      </w:r>
      <w:r w:rsidRPr="00DD3110">
        <w:t>e</w:t>
      </w:r>
      <w:r w:rsidR="007429E7" w:rsidRPr="00DD3110">
        <w:t xml:space="preserve"> ynskjer å arbeide for å få til: </w:t>
      </w:r>
      <w:r w:rsidR="00434C2A" w:rsidRPr="00DD3110">
        <w:t xml:space="preserve">rekruttering av dommarar, trenarutdanning, turnering og målsetjingar knytt til sportslege resultat. </w:t>
      </w:r>
    </w:p>
    <w:p w14:paraId="5C5237C7" w14:textId="21C272B4" w:rsidR="00434C2A" w:rsidRPr="00DD3110" w:rsidRDefault="00434C2A" w:rsidP="00724070"/>
    <w:p w14:paraId="3BB71D03" w14:textId="1A55C3B4" w:rsidR="00434C2A" w:rsidRPr="00DD3110" w:rsidRDefault="00434C2A" w:rsidP="00724070">
      <w:r w:rsidRPr="00DD3110">
        <w:t xml:space="preserve">Handballgruppa ynskjer </w:t>
      </w:r>
      <w:r w:rsidR="007429E7" w:rsidRPr="00DD3110">
        <w:t xml:space="preserve">i tillegg </w:t>
      </w:r>
      <w:r w:rsidRPr="00DD3110">
        <w:t xml:space="preserve">å ha auka fokus på keeperferdigheitene til spelarane, samt utvikling av spelarar knytt til deltaking på ulike samlingar som er arrangert av regionen. </w:t>
      </w:r>
    </w:p>
    <w:p w14:paraId="242F901A" w14:textId="77777777" w:rsidR="00434C2A" w:rsidRPr="009548AE" w:rsidRDefault="00434C2A" w:rsidP="00724070">
      <w:pPr>
        <w:rPr>
          <w:color w:val="FF0000"/>
        </w:rPr>
      </w:pPr>
    </w:p>
    <w:p w14:paraId="489A64F2" w14:textId="0C0D0C7F" w:rsidR="00F609A0" w:rsidRPr="00DD3110" w:rsidRDefault="007429E7" w:rsidP="00724070">
      <w:pPr>
        <w:rPr>
          <w:b/>
        </w:rPr>
      </w:pPr>
      <w:r w:rsidRPr="00DD3110">
        <w:lastRenderedPageBreak/>
        <w:t xml:space="preserve">Styret vil og </w:t>
      </w:r>
      <w:r w:rsidR="00724070" w:rsidRPr="00DD3110">
        <w:t>halda fram arbeidet med å utvikla handballgruppa som organisasjon.</w:t>
      </w:r>
      <w:r w:rsidRPr="00DD3110">
        <w:t xml:space="preserve"> Det er eit mål å </w:t>
      </w:r>
      <w:r w:rsidR="006407BF" w:rsidRPr="00DD3110">
        <w:t xml:space="preserve">få dokumentert og utvikla system for </w:t>
      </w:r>
      <w:r w:rsidR="00196440" w:rsidRPr="00DD3110">
        <w:t>korleis</w:t>
      </w:r>
      <w:r w:rsidR="006407BF" w:rsidRPr="00DD3110">
        <w:t xml:space="preserve"> </w:t>
      </w:r>
      <w:r w:rsidR="0080761C" w:rsidRPr="00DD3110">
        <w:t>me</w:t>
      </w:r>
      <w:r w:rsidR="006407BF" w:rsidRPr="00DD3110">
        <w:t xml:space="preserve"> driv og skal driva handballgruppa framover</w:t>
      </w:r>
      <w:r w:rsidRPr="00DD3110">
        <w:t xml:space="preserve">, og dette ser me på som </w:t>
      </w:r>
      <w:r w:rsidR="006407BF" w:rsidRPr="00DD3110">
        <w:t>e</w:t>
      </w:r>
      <w:r w:rsidR="00196440" w:rsidRPr="00DD3110">
        <w:t>i</w:t>
      </w:r>
      <w:r w:rsidR="006407BF" w:rsidRPr="00DD3110">
        <w:t xml:space="preserve"> </w:t>
      </w:r>
      <w:r w:rsidR="00F609A0" w:rsidRPr="00DD3110">
        <w:t>av</w:t>
      </w:r>
      <w:r w:rsidR="002C4043" w:rsidRPr="00DD3110">
        <w:t xml:space="preserve"> dei</w:t>
      </w:r>
      <w:r w:rsidR="00F609A0" w:rsidRPr="00DD3110">
        <w:t xml:space="preserve"> </w:t>
      </w:r>
      <w:r w:rsidRPr="00DD3110">
        <w:t xml:space="preserve">største og </w:t>
      </w:r>
      <w:r w:rsidR="00DD3110" w:rsidRPr="00DD3110">
        <w:t xml:space="preserve">mest </w:t>
      </w:r>
      <w:r w:rsidRPr="00DD3110">
        <w:t>krevjande</w:t>
      </w:r>
      <w:r w:rsidR="005B2C34" w:rsidRPr="00DD3110">
        <w:t xml:space="preserve"> u</w:t>
      </w:r>
      <w:r w:rsidR="00F609A0" w:rsidRPr="00DD3110">
        <w:t>tfordring</w:t>
      </w:r>
      <w:r w:rsidR="00196440" w:rsidRPr="00DD3110">
        <w:t>a</w:t>
      </w:r>
      <w:r w:rsidR="00F609A0" w:rsidRPr="00DD3110">
        <w:t>ne for styret</w:t>
      </w:r>
      <w:r w:rsidRPr="00DD3110">
        <w:t xml:space="preserve">. Me ynskjer sjølvsagt også å </w:t>
      </w:r>
      <w:r w:rsidR="00C15A92" w:rsidRPr="00DD3110">
        <w:t>halde fra</w:t>
      </w:r>
      <w:r w:rsidR="002C4043" w:rsidRPr="00DD3110">
        <w:t xml:space="preserve">m </w:t>
      </w:r>
      <w:r w:rsidR="00DD3110" w:rsidRPr="00DD3110">
        <w:t xml:space="preserve">med </w:t>
      </w:r>
      <w:r w:rsidR="002C4043" w:rsidRPr="00DD3110">
        <w:t xml:space="preserve">det gode arbeidet som er </w:t>
      </w:r>
      <w:r w:rsidRPr="00DD3110">
        <w:t>starta p</w:t>
      </w:r>
      <w:r w:rsidR="00F06865" w:rsidRPr="00DD3110">
        <w:t>å. Styret har bestemt at handballgruppa skal delta på «klubbhuset» som er e</w:t>
      </w:r>
      <w:r w:rsidR="00AD1360" w:rsidRPr="00DD3110">
        <w:t>i</w:t>
      </w:r>
      <w:r w:rsidR="00F06865" w:rsidRPr="00DD3110">
        <w:t>t utviklings</w:t>
      </w:r>
      <w:r w:rsidR="00DD3110" w:rsidRPr="00DD3110">
        <w:t>program</w:t>
      </w:r>
      <w:r w:rsidR="00AD1360" w:rsidRPr="00DD3110">
        <w:t xml:space="preserve"> for klubbar</w:t>
      </w:r>
      <w:r w:rsidR="0066195F" w:rsidRPr="00DD3110">
        <w:t xml:space="preserve"> i regi av handballforbundet og reg</w:t>
      </w:r>
      <w:r w:rsidR="002C238C" w:rsidRPr="00DD3110">
        <w:t>ionen.</w:t>
      </w:r>
      <w:r w:rsidR="00DD3110" w:rsidRPr="00DD3110">
        <w:t xml:space="preserve"> Dette opplegget skal vere eit hjelpemiddel for å få meir struktur i styrearbeidet. </w:t>
      </w:r>
    </w:p>
    <w:p w14:paraId="65CDC234" w14:textId="169A2510" w:rsidR="00C22A4C" w:rsidRDefault="00C22A4C" w:rsidP="00724070">
      <w:pPr>
        <w:rPr>
          <w:color w:val="FF0000"/>
        </w:rPr>
      </w:pPr>
    </w:p>
    <w:p w14:paraId="328C9980" w14:textId="3A4C4014" w:rsidR="00EF35D7" w:rsidRPr="00EF35D7" w:rsidRDefault="00EF35D7" w:rsidP="00724070">
      <w:r w:rsidRPr="00EF35D7">
        <w:t>At me har kome i gong med «klubbhuset» syner at det blir jobba med ein strategiplan for handballen dei komande åra, både med tanke på det sportslege og det administrative, slik at ein får ein fast struktur og langsiktig plan i arbeidet. Dette er eit arbeid vil få meir fokus i 2024.</w:t>
      </w:r>
    </w:p>
    <w:p w14:paraId="15D77CAD" w14:textId="77777777" w:rsidR="00EF35D7" w:rsidRPr="009548AE" w:rsidRDefault="00EF35D7" w:rsidP="00724070">
      <w:pPr>
        <w:rPr>
          <w:color w:val="FF0000"/>
        </w:rPr>
      </w:pPr>
    </w:p>
    <w:p w14:paraId="23E37314" w14:textId="77777777" w:rsidR="007429E7" w:rsidRPr="00DD3110" w:rsidRDefault="00724070" w:rsidP="00724070">
      <w:r w:rsidRPr="00DD3110">
        <w:t xml:space="preserve">Det må </w:t>
      </w:r>
      <w:r w:rsidR="007429E7" w:rsidRPr="00DD3110">
        <w:t xml:space="preserve">og </w:t>
      </w:r>
      <w:r w:rsidRPr="00DD3110">
        <w:t>jobbast godt med rekruttering for å behalda og auka medlemstal i IL Jotun handball</w:t>
      </w:r>
      <w:r w:rsidR="007429E7" w:rsidRPr="00DD3110">
        <w:t xml:space="preserve">. </w:t>
      </w:r>
      <w:r w:rsidRPr="00DD3110">
        <w:t>Styret si oppgåve vil i denne samanhengen vere å lage så gode rammevilkår for trenarar og spelarar</w:t>
      </w:r>
      <w:r w:rsidR="007429E7" w:rsidRPr="00DD3110">
        <w:t xml:space="preserve"> som mogeleg</w:t>
      </w:r>
      <w:r w:rsidR="00C15A92" w:rsidRPr="00DD3110">
        <w:t>, slik</w:t>
      </w:r>
      <w:r w:rsidRPr="00DD3110">
        <w:t xml:space="preserve"> at</w:t>
      </w:r>
      <w:r w:rsidR="005B2C34" w:rsidRPr="00DD3110">
        <w:t xml:space="preserve"> klubben kan underbygga målsetji</w:t>
      </w:r>
      <w:r w:rsidRPr="00DD3110">
        <w:t>ngane sine om å v</w:t>
      </w:r>
      <w:r w:rsidR="00196440" w:rsidRPr="00DD3110">
        <w:t>e</w:t>
      </w:r>
      <w:r w:rsidRPr="00DD3110">
        <w:t>re eit godt sportsleg alternativ for ungdommane i Årdal.</w:t>
      </w:r>
      <w:r w:rsidR="00F609A0" w:rsidRPr="00DD3110">
        <w:t xml:space="preserve"> </w:t>
      </w:r>
    </w:p>
    <w:p w14:paraId="1FBF8EED" w14:textId="77777777" w:rsidR="007429E7" w:rsidRPr="009548AE" w:rsidRDefault="007429E7" w:rsidP="00724070">
      <w:pPr>
        <w:rPr>
          <w:color w:val="FF0000"/>
        </w:rPr>
      </w:pPr>
    </w:p>
    <w:p w14:paraId="3B7C601D" w14:textId="22BA6A40" w:rsidR="00724070" w:rsidRPr="00DD3110" w:rsidRDefault="0050065A" w:rsidP="00724070">
      <w:r w:rsidRPr="00DD3110">
        <w:t>Styret opplever at det er ei</w:t>
      </w:r>
      <w:r w:rsidR="00F609A0" w:rsidRPr="00DD3110">
        <w:t xml:space="preserve"> utfordring å få fleire til å delta aktivt i organiseringa rundt</w:t>
      </w:r>
      <w:r w:rsidRPr="00DD3110">
        <w:t xml:space="preserve"> dei forskjellige laga i gruppa, spesielt oppmenn/kvinner. </w:t>
      </w:r>
    </w:p>
    <w:p w14:paraId="36BEF9B3" w14:textId="77777777" w:rsidR="00724070" w:rsidRPr="00DD3110" w:rsidRDefault="00724070" w:rsidP="00724070"/>
    <w:p w14:paraId="1A0074B0" w14:textId="6D843A40" w:rsidR="00724070" w:rsidRPr="00DD3110" w:rsidRDefault="0050065A" w:rsidP="00724070">
      <w:r w:rsidRPr="00DD3110">
        <w:t>Elles ser styret fram til å ta s</w:t>
      </w:r>
      <w:r w:rsidR="00724070" w:rsidRPr="00DD3110">
        <w:t>po</w:t>
      </w:r>
      <w:r w:rsidR="008A1AAF" w:rsidRPr="00DD3110">
        <w:t xml:space="preserve">rtsplanen i bruk denne sesongen. </w:t>
      </w:r>
      <w:r w:rsidRPr="00DD3110">
        <w:t xml:space="preserve">Etter mykje arbeid mellom sportsleg leiar og ei trenargruppe, er den klar til bruk. </w:t>
      </w:r>
    </w:p>
    <w:p w14:paraId="74765A8A" w14:textId="77777777" w:rsidR="00E51EC0" w:rsidRPr="009548AE" w:rsidRDefault="00E51EC0" w:rsidP="00724070">
      <w:pPr>
        <w:rPr>
          <w:color w:val="FF0000"/>
        </w:rPr>
      </w:pPr>
    </w:p>
    <w:p w14:paraId="152A80A0" w14:textId="4D4FDCC4" w:rsidR="00724070" w:rsidRPr="00DD3110" w:rsidRDefault="00724070" w:rsidP="00724070">
      <w:r w:rsidRPr="00DD3110">
        <w:t xml:space="preserve">I tillegg må det </w:t>
      </w:r>
      <w:r w:rsidR="00C15A92" w:rsidRPr="00DD3110">
        <w:t xml:space="preserve">også </w:t>
      </w:r>
      <w:r w:rsidRPr="00DD3110">
        <w:t>jobbast vidare med følgjande i året som kjem:</w:t>
      </w:r>
    </w:p>
    <w:p w14:paraId="5A3D0980" w14:textId="77777777" w:rsidR="00351A26" w:rsidRPr="00DD3110" w:rsidRDefault="00724070" w:rsidP="00724070">
      <w:pPr>
        <w:numPr>
          <w:ilvl w:val="0"/>
          <w:numId w:val="23"/>
        </w:numPr>
        <w:tabs>
          <w:tab w:val="clear" w:pos="1134"/>
          <w:tab w:val="clear" w:pos="2268"/>
          <w:tab w:val="clear" w:pos="3402"/>
          <w:tab w:val="clear" w:pos="5103"/>
          <w:tab w:val="clear" w:pos="6237"/>
          <w:tab w:val="clear" w:pos="7655"/>
          <w:tab w:val="clear" w:pos="9072"/>
        </w:tabs>
      </w:pPr>
      <w:r w:rsidRPr="00DD3110">
        <w:t>Inntektsbringande tiltak</w:t>
      </w:r>
    </w:p>
    <w:p w14:paraId="1A9539BE" w14:textId="7DDE0EDB" w:rsidR="00724070" w:rsidRPr="00DD3110" w:rsidRDefault="00351A26" w:rsidP="00351A26">
      <w:pPr>
        <w:numPr>
          <w:ilvl w:val="0"/>
          <w:numId w:val="23"/>
        </w:numPr>
        <w:tabs>
          <w:tab w:val="clear" w:pos="1134"/>
          <w:tab w:val="clear" w:pos="2268"/>
          <w:tab w:val="clear" w:pos="3402"/>
          <w:tab w:val="clear" w:pos="5103"/>
          <w:tab w:val="clear" w:pos="6237"/>
          <w:tab w:val="clear" w:pos="7655"/>
          <w:tab w:val="clear" w:pos="9072"/>
        </w:tabs>
      </w:pPr>
      <w:r w:rsidRPr="00DD3110">
        <w:t>Organisering av handballgruppa</w:t>
      </w:r>
      <w:r w:rsidR="00724070" w:rsidRPr="00DD3110">
        <w:t xml:space="preserve"> </w:t>
      </w:r>
    </w:p>
    <w:p w14:paraId="69D4E9AA" w14:textId="320BE76A" w:rsidR="00724070" w:rsidRPr="00DD3110" w:rsidRDefault="00724070" w:rsidP="00724070">
      <w:pPr>
        <w:numPr>
          <w:ilvl w:val="0"/>
          <w:numId w:val="23"/>
        </w:numPr>
        <w:tabs>
          <w:tab w:val="clear" w:pos="1134"/>
          <w:tab w:val="clear" w:pos="2268"/>
          <w:tab w:val="clear" w:pos="3402"/>
          <w:tab w:val="clear" w:pos="5103"/>
          <w:tab w:val="clear" w:pos="6237"/>
          <w:tab w:val="clear" w:pos="7655"/>
          <w:tab w:val="clear" w:pos="9072"/>
        </w:tabs>
      </w:pPr>
      <w:r w:rsidRPr="00DD3110">
        <w:t>Haldningar (hjå trenarar, foreldre og spelarar)</w:t>
      </w:r>
    </w:p>
    <w:p w14:paraId="2503EF31" w14:textId="6848473C" w:rsidR="005A61C0" w:rsidRDefault="00AD1360" w:rsidP="00EF35D7">
      <w:pPr>
        <w:numPr>
          <w:ilvl w:val="0"/>
          <w:numId w:val="23"/>
        </w:numPr>
        <w:tabs>
          <w:tab w:val="clear" w:pos="1134"/>
          <w:tab w:val="clear" w:pos="2268"/>
          <w:tab w:val="clear" w:pos="3402"/>
          <w:tab w:val="clear" w:pos="5103"/>
          <w:tab w:val="clear" w:pos="6237"/>
          <w:tab w:val="clear" w:pos="7655"/>
          <w:tab w:val="clear" w:pos="9072"/>
        </w:tabs>
      </w:pPr>
      <w:r w:rsidRPr="00DD3110">
        <w:t>Utdanning av trenarar</w:t>
      </w:r>
    </w:p>
    <w:p w14:paraId="37E1B704" w14:textId="78A3DB20" w:rsidR="00EF35D7" w:rsidRDefault="00EF35D7" w:rsidP="00EF35D7">
      <w:pPr>
        <w:tabs>
          <w:tab w:val="clear" w:pos="1134"/>
          <w:tab w:val="clear" w:pos="2268"/>
          <w:tab w:val="clear" w:pos="3402"/>
          <w:tab w:val="clear" w:pos="5103"/>
          <w:tab w:val="clear" w:pos="6237"/>
          <w:tab w:val="clear" w:pos="7655"/>
          <w:tab w:val="clear" w:pos="9072"/>
        </w:tabs>
      </w:pPr>
    </w:p>
    <w:p w14:paraId="411A54D5" w14:textId="77777777" w:rsidR="00EF35D7" w:rsidRPr="00EF35D7" w:rsidRDefault="00EF35D7" w:rsidP="00EF35D7">
      <w:pPr>
        <w:tabs>
          <w:tab w:val="clear" w:pos="1134"/>
          <w:tab w:val="clear" w:pos="2268"/>
          <w:tab w:val="clear" w:pos="3402"/>
          <w:tab w:val="clear" w:pos="5103"/>
          <w:tab w:val="clear" w:pos="6237"/>
          <w:tab w:val="clear" w:pos="7655"/>
          <w:tab w:val="clear" w:pos="9072"/>
        </w:tabs>
      </w:pPr>
    </w:p>
    <w:p w14:paraId="578D4EB0" w14:textId="32B9176B" w:rsidR="00877CC3" w:rsidRPr="00487643" w:rsidRDefault="00877CC3" w:rsidP="00877CC3">
      <w:pPr>
        <w:rPr>
          <w:b/>
        </w:rPr>
      </w:pPr>
      <w:r w:rsidRPr="00487643">
        <w:rPr>
          <w:b/>
        </w:rPr>
        <w:t>1</w:t>
      </w:r>
      <w:r w:rsidR="00921D46" w:rsidRPr="00487643">
        <w:rPr>
          <w:b/>
        </w:rPr>
        <w:t>3</w:t>
      </w:r>
      <w:r w:rsidRPr="00487643">
        <w:rPr>
          <w:b/>
        </w:rPr>
        <w:tab/>
        <w:t xml:space="preserve">SPELARUTVIKLING </w:t>
      </w:r>
    </w:p>
    <w:p w14:paraId="01C432A0" w14:textId="77777777" w:rsidR="007C531D" w:rsidRPr="00C15970" w:rsidRDefault="007C531D" w:rsidP="00877CC3">
      <w:pPr>
        <w:rPr>
          <w:b/>
          <w:strike/>
        </w:rPr>
      </w:pPr>
    </w:p>
    <w:p w14:paraId="00CB9FF1" w14:textId="6C526BC0" w:rsidR="008A1AAF" w:rsidRDefault="00AD1360" w:rsidP="00C52E87">
      <w:pPr>
        <w:shd w:val="clear" w:color="auto" w:fill="FFFFFF" w:themeFill="background1"/>
      </w:pPr>
      <w:r w:rsidRPr="00EF35D7">
        <w:t>Det har ikkje vore arrangert noko</w:t>
      </w:r>
      <w:r w:rsidR="00EF35D7">
        <w:t xml:space="preserve"> samlingar for spelarane våre i regi av NHF d</w:t>
      </w:r>
      <w:r w:rsidRPr="00EF35D7">
        <w:t xml:space="preserve">ette året, noko </w:t>
      </w:r>
      <w:r w:rsidR="00EF35D7">
        <w:t>styret</w:t>
      </w:r>
      <w:r w:rsidRPr="00EF35D7">
        <w:t xml:space="preserve"> meiner er beklageleg. </w:t>
      </w:r>
    </w:p>
    <w:p w14:paraId="30FC8DF3" w14:textId="77777777" w:rsidR="00EF35D7" w:rsidRPr="00EF35D7" w:rsidRDefault="00EF35D7" w:rsidP="00C52E87">
      <w:pPr>
        <w:shd w:val="clear" w:color="auto" w:fill="FFFFFF" w:themeFill="background1"/>
      </w:pPr>
    </w:p>
    <w:p w14:paraId="6F5501EE" w14:textId="77777777" w:rsidR="00764A32" w:rsidRPr="00487643" w:rsidRDefault="00764A32" w:rsidP="00877CC3">
      <w:pPr>
        <w:rPr>
          <w:b/>
        </w:rPr>
      </w:pPr>
    </w:p>
    <w:p w14:paraId="2157FDEE" w14:textId="23E15432" w:rsidR="00877CC3" w:rsidRPr="00487643" w:rsidRDefault="00C73AB5" w:rsidP="00877CC3">
      <w:pPr>
        <w:rPr>
          <w:b/>
        </w:rPr>
      </w:pPr>
      <w:r w:rsidRPr="00487643">
        <w:rPr>
          <w:b/>
        </w:rPr>
        <w:t>1</w:t>
      </w:r>
      <w:r w:rsidR="009B77CF" w:rsidRPr="00487643">
        <w:rPr>
          <w:b/>
        </w:rPr>
        <w:t>4</w:t>
      </w:r>
      <w:r w:rsidR="00877CC3" w:rsidRPr="00487643">
        <w:rPr>
          <w:b/>
        </w:rPr>
        <w:tab/>
        <w:t>SAMARBEID</w:t>
      </w:r>
    </w:p>
    <w:p w14:paraId="7280E53E" w14:textId="77777777" w:rsidR="00724070" w:rsidRPr="00C15970" w:rsidRDefault="00724070" w:rsidP="00724070">
      <w:pPr>
        <w:rPr>
          <w:color w:val="4F81BD" w:themeColor="accent1"/>
          <w:highlight w:val="green"/>
        </w:rPr>
      </w:pPr>
    </w:p>
    <w:p w14:paraId="55E7773B" w14:textId="68B0DD81" w:rsidR="00724070" w:rsidRPr="00EF35D7" w:rsidRDefault="00724070" w:rsidP="00724070">
      <w:r w:rsidRPr="00EF35D7">
        <w:t>IL Jotun Handball ynskjer å takke sponsorar, gode støttespelarar, trufaste hjelparar og andre som har stilt opp i året som har gått.</w:t>
      </w:r>
      <w:r w:rsidR="00487643" w:rsidRPr="00EF35D7">
        <w:t xml:space="preserve"> Det er mange som bidreg med ulike oppgåver, både med og utan verv. </w:t>
      </w:r>
      <w:r w:rsidRPr="00EF35D7">
        <w:t xml:space="preserve">Skal me lukkast med vidare satsing på breidde innan handballsporten i Årdal, er me heilt avhengige av dykk. </w:t>
      </w:r>
    </w:p>
    <w:p w14:paraId="70DDC8A2" w14:textId="27A43F66" w:rsidR="006B5C30" w:rsidRPr="009548AE" w:rsidRDefault="006B5C30">
      <w:pPr>
        <w:tabs>
          <w:tab w:val="clear" w:pos="1134"/>
          <w:tab w:val="clear" w:pos="2268"/>
          <w:tab w:val="clear" w:pos="3402"/>
          <w:tab w:val="clear" w:pos="5103"/>
          <w:tab w:val="clear" w:pos="6237"/>
          <w:tab w:val="clear" w:pos="7655"/>
          <w:tab w:val="clear" w:pos="9072"/>
        </w:tabs>
        <w:rPr>
          <w:color w:val="FF0000"/>
        </w:rPr>
      </w:pPr>
      <w:r w:rsidRPr="009548AE">
        <w:rPr>
          <w:color w:val="FF0000"/>
        </w:rPr>
        <w:br w:type="page"/>
      </w:r>
    </w:p>
    <w:p w14:paraId="6320E11A" w14:textId="071E90A6" w:rsidR="00B83129" w:rsidRPr="00487643" w:rsidRDefault="00B83129" w:rsidP="00877CC3"/>
    <w:p w14:paraId="37BF6841" w14:textId="2AE662D8" w:rsidR="006B5C30" w:rsidRPr="00487643" w:rsidRDefault="006B5C30" w:rsidP="00877CC3"/>
    <w:p w14:paraId="636AC172" w14:textId="23091F92" w:rsidR="006B5C30" w:rsidRPr="00487643" w:rsidRDefault="006B5C30" w:rsidP="00877CC3">
      <w:pPr>
        <w:rPr>
          <w:b/>
          <w:szCs w:val="24"/>
          <w:u w:val="single"/>
        </w:rPr>
      </w:pPr>
      <w:r w:rsidRPr="00487643">
        <w:rPr>
          <w:b/>
          <w:szCs w:val="24"/>
          <w:u w:val="single"/>
        </w:rPr>
        <w:t>VEDLEGG 1</w:t>
      </w:r>
    </w:p>
    <w:p w14:paraId="4F159D9C" w14:textId="2B519916" w:rsidR="006B5C30" w:rsidRPr="00487643" w:rsidRDefault="009F7F3C" w:rsidP="00877CC3">
      <w:pPr>
        <w:rPr>
          <w:b/>
          <w:szCs w:val="24"/>
          <w:u w:val="single"/>
        </w:rPr>
      </w:pPr>
      <w:r w:rsidRPr="00487643">
        <w:rPr>
          <w:b/>
          <w:szCs w:val="24"/>
          <w:u w:val="single"/>
        </w:rPr>
        <w:t>Lag</w:t>
      </w:r>
    </w:p>
    <w:p w14:paraId="70E7BACF" w14:textId="7D6DBC14" w:rsidR="006B5C30" w:rsidRDefault="006B5C30" w:rsidP="00877CC3">
      <w:pPr>
        <w:rPr>
          <w:b/>
          <w:szCs w:val="24"/>
        </w:rPr>
      </w:pPr>
    </w:p>
    <w:p w14:paraId="1745D892" w14:textId="348E50C4" w:rsidR="0025778F" w:rsidRDefault="0025778F" w:rsidP="00877CC3">
      <w:pPr>
        <w:rPr>
          <w:b/>
          <w:szCs w:val="24"/>
        </w:rPr>
      </w:pPr>
    </w:p>
    <w:p w14:paraId="73554C08" w14:textId="61EE573A" w:rsidR="0025778F" w:rsidRPr="00144761" w:rsidRDefault="0025778F" w:rsidP="0025778F">
      <w:pPr>
        <w:rPr>
          <w:b/>
          <w:bCs/>
          <w:szCs w:val="24"/>
          <w:lang w:eastAsia="en-US"/>
          <w14:ligatures w14:val="standardContextual"/>
        </w:rPr>
      </w:pPr>
      <w:r w:rsidRPr="00144761">
        <w:rPr>
          <w:b/>
          <w:bCs/>
          <w:szCs w:val="24"/>
          <w:lang w:eastAsia="en-US"/>
          <w14:ligatures w14:val="standardContextual"/>
        </w:rPr>
        <w:t>J10</w:t>
      </w:r>
    </w:p>
    <w:p w14:paraId="2A52C48C" w14:textId="38EA2FF6" w:rsidR="0025778F" w:rsidRPr="00EC441D" w:rsidRDefault="0025778F" w:rsidP="0025778F">
      <w:pPr>
        <w:pStyle w:val="p1"/>
        <w:rPr>
          <w:rFonts w:ascii="Times New Roman" w:hAnsi="Times New Roman" w:cs="Times New Roman"/>
          <w:bCs/>
          <w:sz w:val="24"/>
          <w:szCs w:val="24"/>
          <w:lang w:val="nn-NO"/>
        </w:rPr>
      </w:pPr>
      <w:r w:rsidRPr="00EC441D">
        <w:rPr>
          <w:rFonts w:ascii="Times New Roman" w:hAnsi="Times New Roman" w:cs="Times New Roman"/>
          <w:bCs/>
          <w:sz w:val="24"/>
          <w:szCs w:val="24"/>
          <w:lang w:val="nn-NO"/>
        </w:rPr>
        <w:t xml:space="preserve">Trenarar: Ane Aga Geithus, Kristiane Seim, Karoline Styve </w:t>
      </w:r>
      <w:proofErr w:type="spellStart"/>
      <w:r w:rsidRPr="00EC441D">
        <w:rPr>
          <w:rFonts w:ascii="Times New Roman" w:hAnsi="Times New Roman" w:cs="Times New Roman"/>
          <w:bCs/>
          <w:sz w:val="24"/>
          <w:szCs w:val="24"/>
          <w:lang w:val="nn-NO"/>
        </w:rPr>
        <w:t>Igelkjøn</w:t>
      </w:r>
      <w:proofErr w:type="spellEnd"/>
      <w:r w:rsidRPr="00EC441D">
        <w:rPr>
          <w:rFonts w:ascii="Times New Roman" w:hAnsi="Times New Roman" w:cs="Times New Roman"/>
          <w:bCs/>
          <w:sz w:val="24"/>
          <w:szCs w:val="24"/>
          <w:lang w:val="nn-NO"/>
        </w:rPr>
        <w:t xml:space="preserve">, Lena Nyheim </w:t>
      </w:r>
      <w:proofErr w:type="spellStart"/>
      <w:r w:rsidRPr="00EC441D">
        <w:rPr>
          <w:rFonts w:ascii="Times New Roman" w:hAnsi="Times New Roman" w:cs="Times New Roman"/>
          <w:bCs/>
          <w:sz w:val="24"/>
          <w:szCs w:val="24"/>
          <w:lang w:val="nn-NO"/>
        </w:rPr>
        <w:t>Igari</w:t>
      </w:r>
      <w:proofErr w:type="spellEnd"/>
    </w:p>
    <w:p w14:paraId="444AE93B" w14:textId="61B079EB" w:rsidR="0025778F" w:rsidRPr="00EC441D" w:rsidRDefault="0025778F" w:rsidP="0025778F">
      <w:pPr>
        <w:pStyle w:val="p1"/>
        <w:rPr>
          <w:rFonts w:ascii="Times New Roman" w:hAnsi="Times New Roman" w:cs="Times New Roman"/>
          <w:bCs/>
          <w:sz w:val="24"/>
          <w:szCs w:val="24"/>
          <w:lang w:val="nn-NO"/>
        </w:rPr>
      </w:pPr>
      <w:r w:rsidRPr="00EC441D">
        <w:rPr>
          <w:rFonts w:ascii="Times New Roman" w:hAnsi="Times New Roman" w:cs="Times New Roman"/>
          <w:bCs/>
          <w:sz w:val="24"/>
          <w:szCs w:val="24"/>
          <w:lang w:val="nn-NO"/>
        </w:rPr>
        <w:t>Oppkvinne: Malin Sylvarnes</w:t>
      </w:r>
    </w:p>
    <w:p w14:paraId="08E24305" w14:textId="53F6558E" w:rsidR="0025778F" w:rsidRPr="00EC441D" w:rsidRDefault="0025778F" w:rsidP="0025778F">
      <w:pPr>
        <w:pStyle w:val="p1"/>
        <w:rPr>
          <w:rFonts w:ascii="Times New Roman" w:hAnsi="Times New Roman" w:cs="Times New Roman"/>
          <w:bCs/>
          <w:sz w:val="24"/>
          <w:szCs w:val="24"/>
          <w:lang w:val="nn-NO"/>
        </w:rPr>
      </w:pPr>
      <w:proofErr w:type="spellStart"/>
      <w:r w:rsidRPr="00EC441D">
        <w:rPr>
          <w:rFonts w:ascii="Times New Roman" w:hAnsi="Times New Roman" w:cs="Times New Roman"/>
          <w:bCs/>
          <w:sz w:val="24"/>
          <w:szCs w:val="24"/>
          <w:lang w:val="nn-NO"/>
        </w:rPr>
        <w:t>Antal</w:t>
      </w:r>
      <w:proofErr w:type="spellEnd"/>
      <w:r w:rsidRPr="00EC441D">
        <w:rPr>
          <w:rFonts w:ascii="Times New Roman" w:hAnsi="Times New Roman" w:cs="Times New Roman"/>
          <w:bCs/>
          <w:sz w:val="24"/>
          <w:szCs w:val="24"/>
          <w:lang w:val="nn-NO"/>
        </w:rPr>
        <w:t xml:space="preserve"> spelarar: 11. Sto</w:t>
      </w:r>
      <w:r w:rsidR="00144761" w:rsidRPr="00EC441D">
        <w:rPr>
          <w:rFonts w:ascii="Times New Roman" w:hAnsi="Times New Roman" w:cs="Times New Roman"/>
          <w:bCs/>
          <w:sz w:val="24"/>
          <w:szCs w:val="24"/>
          <w:lang w:val="nn-NO"/>
        </w:rPr>
        <w:t>rt sett godt oppmøte på treninga</w:t>
      </w:r>
      <w:r w:rsidRPr="00EC441D">
        <w:rPr>
          <w:rFonts w:ascii="Times New Roman" w:hAnsi="Times New Roman" w:cs="Times New Roman"/>
          <w:bCs/>
          <w:sz w:val="24"/>
          <w:szCs w:val="24"/>
          <w:lang w:val="nn-NO"/>
        </w:rPr>
        <w:t>ne.</w:t>
      </w:r>
    </w:p>
    <w:p w14:paraId="6B31CE56" w14:textId="43F4ECFF" w:rsidR="0025778F" w:rsidRPr="00EC441D" w:rsidRDefault="0025778F" w:rsidP="0025778F">
      <w:pPr>
        <w:pStyle w:val="p1"/>
        <w:rPr>
          <w:rFonts w:ascii="Times New Roman" w:hAnsi="Times New Roman" w:cs="Times New Roman"/>
          <w:bCs/>
          <w:sz w:val="24"/>
          <w:szCs w:val="24"/>
          <w:lang w:val="nn-NO"/>
        </w:rPr>
      </w:pPr>
      <w:r w:rsidRPr="00EC441D">
        <w:rPr>
          <w:rFonts w:ascii="Times New Roman" w:hAnsi="Times New Roman" w:cs="Times New Roman"/>
          <w:bCs/>
          <w:sz w:val="24"/>
          <w:szCs w:val="24"/>
          <w:lang w:val="nn-NO"/>
        </w:rPr>
        <w:t>Trening er torsdagar frå 18.30-19.30. Her har me hatt fokus på ballkontroll, kast/mottak, skottrening, finte, angrep/forsvar, litt styrketrening og ein del speling. Me har fokus på at alle skal ha det kjekt og oppleve meistring.</w:t>
      </w:r>
    </w:p>
    <w:p w14:paraId="70C5A9EF" w14:textId="0EED2E99" w:rsidR="0025778F" w:rsidRPr="00EC441D" w:rsidRDefault="0025778F" w:rsidP="0025778F">
      <w:pPr>
        <w:pStyle w:val="p2"/>
        <w:rPr>
          <w:rFonts w:ascii="Times New Roman" w:hAnsi="Times New Roman" w:cs="Times New Roman"/>
          <w:bCs/>
          <w:sz w:val="24"/>
          <w:szCs w:val="24"/>
          <w:lang w:val="nn-NO"/>
        </w:rPr>
      </w:pPr>
    </w:p>
    <w:p w14:paraId="6A1516DB" w14:textId="1AC8B7B5" w:rsidR="0025778F" w:rsidRPr="00EC441D" w:rsidRDefault="0025778F" w:rsidP="0025778F">
      <w:pPr>
        <w:pStyle w:val="p1"/>
        <w:rPr>
          <w:rFonts w:ascii="Times New Roman" w:hAnsi="Times New Roman" w:cs="Times New Roman"/>
          <w:bCs/>
          <w:sz w:val="24"/>
          <w:szCs w:val="24"/>
          <w:lang w:val="nn-NO"/>
        </w:rPr>
      </w:pPr>
      <w:r w:rsidRPr="00EC441D">
        <w:rPr>
          <w:rFonts w:ascii="Times New Roman" w:hAnsi="Times New Roman" w:cs="Times New Roman"/>
          <w:bCs/>
          <w:sz w:val="24"/>
          <w:szCs w:val="24"/>
          <w:lang w:val="nn-NO"/>
        </w:rPr>
        <w:t>Jentene har vore med på 3 turneringar så langt i sesongen. Dette tykkjer dei er moro, og alle er veldig ivrige. Kampane har vore ganske jamne. Dei har hatt god utvikling frå me byrja i haust - me ser stor forskjell frå den fyrste turneringa vår og den siste me var på.</w:t>
      </w:r>
    </w:p>
    <w:p w14:paraId="461AB217" w14:textId="51231363" w:rsidR="0025778F" w:rsidRDefault="0025778F" w:rsidP="0025778F">
      <w:pPr>
        <w:rPr>
          <w:szCs w:val="24"/>
          <w:lang w:eastAsia="en-US"/>
          <w14:ligatures w14:val="standardContextual"/>
        </w:rPr>
      </w:pPr>
    </w:p>
    <w:p w14:paraId="1CA14CFF" w14:textId="6F0DB87C" w:rsidR="00B36B45" w:rsidRDefault="00B36B45" w:rsidP="0025778F">
      <w:pPr>
        <w:rPr>
          <w:szCs w:val="24"/>
          <w:lang w:eastAsia="en-US"/>
          <w14:ligatures w14:val="standardContextual"/>
        </w:rPr>
      </w:pPr>
      <w:r w:rsidRPr="00B36B45">
        <w:rPr>
          <w:noProof/>
          <w:szCs w:val="24"/>
          <w:lang w:val="nb-NO"/>
          <w14:ligatures w14:val="standardContextual"/>
        </w:rPr>
        <w:drawing>
          <wp:anchor distT="0" distB="0" distL="114300" distR="114300" simplePos="0" relativeHeight="251658240" behindDoc="0" locked="0" layoutInCell="1" allowOverlap="1" wp14:anchorId="31D64AAB" wp14:editId="23D80DF1">
            <wp:simplePos x="0" y="0"/>
            <wp:positionH relativeFrom="margin">
              <wp:align>right</wp:align>
            </wp:positionH>
            <wp:positionV relativeFrom="paragraph">
              <wp:posOffset>7620</wp:posOffset>
            </wp:positionV>
            <wp:extent cx="2750820" cy="3305175"/>
            <wp:effectExtent l="0" t="0" r="0" b="9525"/>
            <wp:wrapNone/>
            <wp:docPr id="1" name="Bilde 1" descr="C:\Users\Anette\Pictures\årsmelding 2023\j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ette\Pictures\årsmelding 2023\j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0820"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CCE67" w14:textId="429C8814" w:rsidR="00B36B45" w:rsidRPr="006960C5" w:rsidRDefault="00B36B45" w:rsidP="00B36B45">
      <w:pPr>
        <w:tabs>
          <w:tab w:val="clear" w:pos="1134"/>
          <w:tab w:val="clear" w:pos="2268"/>
          <w:tab w:val="clear" w:pos="3402"/>
          <w:tab w:val="clear" w:pos="5103"/>
          <w:tab w:val="clear" w:pos="6237"/>
          <w:tab w:val="clear" w:pos="7655"/>
          <w:tab w:val="clear" w:pos="9072"/>
        </w:tabs>
        <w:spacing w:before="100" w:beforeAutospacing="1" w:after="100" w:afterAutospacing="1"/>
        <w:ind w:left="1134"/>
        <w:rPr>
          <w:szCs w:val="24"/>
        </w:rPr>
      </w:pPr>
    </w:p>
    <w:p w14:paraId="34E9A767" w14:textId="0A1D3A11" w:rsidR="00B36B45" w:rsidRDefault="00B36B45" w:rsidP="0025778F">
      <w:pPr>
        <w:rPr>
          <w:szCs w:val="24"/>
          <w:lang w:eastAsia="en-US"/>
          <w14:ligatures w14:val="standardContextual"/>
        </w:rPr>
      </w:pPr>
      <w:r w:rsidRPr="00B36B45">
        <w:rPr>
          <w:noProof/>
          <w:szCs w:val="24"/>
          <w:lang w:val="nb-NO"/>
        </w:rPr>
        <w:drawing>
          <wp:anchor distT="0" distB="0" distL="114300" distR="114300" simplePos="0" relativeHeight="251659264" behindDoc="0" locked="0" layoutInCell="1" allowOverlap="1" wp14:anchorId="501A7B24" wp14:editId="47143AC2">
            <wp:simplePos x="0" y="0"/>
            <wp:positionH relativeFrom="column">
              <wp:posOffset>22860</wp:posOffset>
            </wp:positionH>
            <wp:positionV relativeFrom="paragraph">
              <wp:posOffset>3810</wp:posOffset>
            </wp:positionV>
            <wp:extent cx="3574858" cy="2109819"/>
            <wp:effectExtent l="0" t="0" r="6985" b="5080"/>
            <wp:wrapNone/>
            <wp:docPr id="2" name="Bilde 2" descr="C:\Users\Anette\Pictures\årsmelding 2023\j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ette\Pictures\årsmelding 2023\j10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4858" cy="21098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E0643" w14:textId="5B417468" w:rsidR="00B36B45" w:rsidRDefault="00B36B45" w:rsidP="0025778F">
      <w:pPr>
        <w:rPr>
          <w:b/>
          <w:szCs w:val="24"/>
          <w:lang w:eastAsia="en-US"/>
          <w14:ligatures w14:val="standardContextual"/>
        </w:rPr>
      </w:pPr>
    </w:p>
    <w:p w14:paraId="7C8E0A8A" w14:textId="77777777" w:rsidR="00B36B45" w:rsidRDefault="00B36B45" w:rsidP="0025778F">
      <w:pPr>
        <w:rPr>
          <w:b/>
          <w:szCs w:val="24"/>
          <w:lang w:eastAsia="en-US"/>
          <w14:ligatures w14:val="standardContextual"/>
        </w:rPr>
      </w:pPr>
    </w:p>
    <w:p w14:paraId="736B6A79" w14:textId="77777777" w:rsidR="00B36B45" w:rsidRDefault="00B36B45" w:rsidP="0025778F">
      <w:pPr>
        <w:rPr>
          <w:b/>
          <w:szCs w:val="24"/>
          <w:lang w:eastAsia="en-US"/>
          <w14:ligatures w14:val="standardContextual"/>
        </w:rPr>
      </w:pPr>
    </w:p>
    <w:p w14:paraId="62BF2F9A" w14:textId="77777777" w:rsidR="00B36B45" w:rsidRDefault="00B36B45" w:rsidP="0025778F">
      <w:pPr>
        <w:rPr>
          <w:b/>
          <w:szCs w:val="24"/>
          <w:lang w:eastAsia="en-US"/>
          <w14:ligatures w14:val="standardContextual"/>
        </w:rPr>
      </w:pPr>
    </w:p>
    <w:p w14:paraId="6AC06B9F" w14:textId="77777777" w:rsidR="00B36B45" w:rsidRDefault="00B36B45" w:rsidP="0025778F">
      <w:pPr>
        <w:rPr>
          <w:b/>
          <w:szCs w:val="24"/>
          <w:lang w:eastAsia="en-US"/>
          <w14:ligatures w14:val="standardContextual"/>
        </w:rPr>
      </w:pPr>
    </w:p>
    <w:p w14:paraId="6E08C9B2" w14:textId="77777777" w:rsidR="00B36B45" w:rsidRDefault="00B36B45" w:rsidP="0025778F">
      <w:pPr>
        <w:rPr>
          <w:b/>
          <w:szCs w:val="24"/>
          <w:lang w:eastAsia="en-US"/>
          <w14:ligatures w14:val="standardContextual"/>
        </w:rPr>
      </w:pPr>
    </w:p>
    <w:p w14:paraId="042A5BBA" w14:textId="77777777" w:rsidR="00B36B45" w:rsidRDefault="00B36B45" w:rsidP="0025778F">
      <w:pPr>
        <w:rPr>
          <w:b/>
          <w:szCs w:val="24"/>
          <w:lang w:eastAsia="en-US"/>
          <w14:ligatures w14:val="standardContextual"/>
        </w:rPr>
      </w:pPr>
    </w:p>
    <w:p w14:paraId="04CAD822" w14:textId="77777777" w:rsidR="00B36B45" w:rsidRDefault="00B36B45" w:rsidP="0025778F">
      <w:pPr>
        <w:rPr>
          <w:b/>
          <w:szCs w:val="24"/>
          <w:lang w:eastAsia="en-US"/>
          <w14:ligatures w14:val="standardContextual"/>
        </w:rPr>
      </w:pPr>
    </w:p>
    <w:p w14:paraId="10176984" w14:textId="77777777" w:rsidR="00B36B45" w:rsidRDefault="00B36B45" w:rsidP="0025778F">
      <w:pPr>
        <w:rPr>
          <w:b/>
          <w:szCs w:val="24"/>
          <w:lang w:eastAsia="en-US"/>
          <w14:ligatures w14:val="standardContextual"/>
        </w:rPr>
      </w:pPr>
    </w:p>
    <w:p w14:paraId="0DDF98C0" w14:textId="77777777" w:rsidR="00B36B45" w:rsidRDefault="00B36B45" w:rsidP="0025778F">
      <w:pPr>
        <w:rPr>
          <w:b/>
          <w:szCs w:val="24"/>
          <w:lang w:eastAsia="en-US"/>
          <w14:ligatures w14:val="standardContextual"/>
        </w:rPr>
      </w:pPr>
    </w:p>
    <w:p w14:paraId="38517B13" w14:textId="77777777" w:rsidR="00B36B45" w:rsidRDefault="00B36B45" w:rsidP="0025778F">
      <w:pPr>
        <w:rPr>
          <w:b/>
          <w:szCs w:val="24"/>
          <w:lang w:eastAsia="en-US"/>
          <w14:ligatures w14:val="standardContextual"/>
        </w:rPr>
      </w:pPr>
    </w:p>
    <w:p w14:paraId="220A7553" w14:textId="77777777" w:rsidR="00B36B45" w:rsidRDefault="00B36B45" w:rsidP="0025778F">
      <w:pPr>
        <w:rPr>
          <w:b/>
          <w:szCs w:val="24"/>
          <w:lang w:eastAsia="en-US"/>
          <w14:ligatures w14:val="standardContextual"/>
        </w:rPr>
      </w:pPr>
    </w:p>
    <w:p w14:paraId="29C0FCA1" w14:textId="77777777" w:rsidR="00B36B45" w:rsidRDefault="00B36B45" w:rsidP="0025778F">
      <w:pPr>
        <w:rPr>
          <w:b/>
          <w:szCs w:val="24"/>
          <w:lang w:eastAsia="en-US"/>
          <w14:ligatures w14:val="standardContextual"/>
        </w:rPr>
      </w:pPr>
    </w:p>
    <w:p w14:paraId="40AE1E18" w14:textId="77777777" w:rsidR="00B36B45" w:rsidRDefault="00B36B45" w:rsidP="0025778F">
      <w:pPr>
        <w:rPr>
          <w:b/>
          <w:szCs w:val="24"/>
          <w:lang w:eastAsia="en-US"/>
          <w14:ligatures w14:val="standardContextual"/>
        </w:rPr>
      </w:pPr>
    </w:p>
    <w:p w14:paraId="0DEC1C6B" w14:textId="77777777" w:rsidR="00B36B45" w:rsidRDefault="00B36B45" w:rsidP="0025778F">
      <w:pPr>
        <w:rPr>
          <w:b/>
          <w:szCs w:val="24"/>
          <w:lang w:eastAsia="en-US"/>
          <w14:ligatures w14:val="standardContextual"/>
        </w:rPr>
      </w:pPr>
    </w:p>
    <w:p w14:paraId="7DB3CDBA" w14:textId="77777777" w:rsidR="00B36B45" w:rsidRDefault="00B36B45" w:rsidP="0025778F">
      <w:pPr>
        <w:rPr>
          <w:b/>
          <w:szCs w:val="24"/>
          <w:lang w:eastAsia="en-US"/>
          <w14:ligatures w14:val="standardContextual"/>
        </w:rPr>
      </w:pPr>
    </w:p>
    <w:p w14:paraId="1784C040" w14:textId="77777777" w:rsidR="00B36B45" w:rsidRDefault="00B36B45" w:rsidP="0025778F">
      <w:pPr>
        <w:rPr>
          <w:b/>
          <w:szCs w:val="24"/>
          <w:lang w:eastAsia="en-US"/>
          <w14:ligatures w14:val="standardContextual"/>
        </w:rPr>
      </w:pPr>
    </w:p>
    <w:p w14:paraId="1A7C15BA" w14:textId="77777777" w:rsidR="00B36B45" w:rsidRDefault="00B36B45" w:rsidP="0025778F">
      <w:pPr>
        <w:rPr>
          <w:b/>
          <w:szCs w:val="24"/>
          <w:lang w:eastAsia="en-US"/>
          <w14:ligatures w14:val="standardContextual"/>
        </w:rPr>
      </w:pPr>
    </w:p>
    <w:p w14:paraId="5B1CA967" w14:textId="77777777" w:rsidR="00B36B45" w:rsidRDefault="00B36B45" w:rsidP="0025778F">
      <w:pPr>
        <w:rPr>
          <w:b/>
          <w:szCs w:val="24"/>
          <w:lang w:eastAsia="en-US"/>
          <w14:ligatures w14:val="standardContextual"/>
        </w:rPr>
      </w:pPr>
    </w:p>
    <w:p w14:paraId="356C610E" w14:textId="77777777" w:rsidR="00B36B45" w:rsidRDefault="00B36B45" w:rsidP="0025778F">
      <w:pPr>
        <w:rPr>
          <w:b/>
          <w:szCs w:val="24"/>
          <w:lang w:eastAsia="en-US"/>
          <w14:ligatures w14:val="standardContextual"/>
        </w:rPr>
      </w:pPr>
    </w:p>
    <w:p w14:paraId="6477F1C2" w14:textId="77777777" w:rsidR="00B36B45" w:rsidRDefault="00B36B45" w:rsidP="0025778F">
      <w:pPr>
        <w:rPr>
          <w:b/>
          <w:szCs w:val="24"/>
          <w:lang w:eastAsia="en-US"/>
          <w14:ligatures w14:val="standardContextual"/>
        </w:rPr>
      </w:pPr>
    </w:p>
    <w:p w14:paraId="12E54B88" w14:textId="77777777" w:rsidR="00B36B45" w:rsidRDefault="00B36B45" w:rsidP="0025778F">
      <w:pPr>
        <w:rPr>
          <w:b/>
          <w:szCs w:val="24"/>
          <w:lang w:eastAsia="en-US"/>
          <w14:ligatures w14:val="standardContextual"/>
        </w:rPr>
      </w:pPr>
    </w:p>
    <w:p w14:paraId="5EFBA318" w14:textId="77777777" w:rsidR="00B36B45" w:rsidRDefault="00B36B45" w:rsidP="0025778F">
      <w:pPr>
        <w:rPr>
          <w:b/>
          <w:szCs w:val="24"/>
          <w:lang w:eastAsia="en-US"/>
          <w14:ligatures w14:val="standardContextual"/>
        </w:rPr>
      </w:pPr>
    </w:p>
    <w:p w14:paraId="58B41697" w14:textId="77777777" w:rsidR="00B36B45" w:rsidRDefault="00B36B45" w:rsidP="0025778F">
      <w:pPr>
        <w:rPr>
          <w:b/>
          <w:szCs w:val="24"/>
          <w:lang w:eastAsia="en-US"/>
          <w14:ligatures w14:val="standardContextual"/>
        </w:rPr>
      </w:pPr>
    </w:p>
    <w:p w14:paraId="68BD9B75" w14:textId="77777777" w:rsidR="00B36B45" w:rsidRDefault="00B36B45" w:rsidP="0025778F">
      <w:pPr>
        <w:rPr>
          <w:b/>
          <w:szCs w:val="24"/>
          <w:lang w:eastAsia="en-US"/>
          <w14:ligatures w14:val="standardContextual"/>
        </w:rPr>
      </w:pPr>
    </w:p>
    <w:p w14:paraId="6134992B" w14:textId="77777777" w:rsidR="00B36B45" w:rsidRDefault="00B36B45" w:rsidP="0025778F">
      <w:pPr>
        <w:rPr>
          <w:b/>
          <w:szCs w:val="24"/>
          <w:lang w:eastAsia="en-US"/>
          <w14:ligatures w14:val="standardContextual"/>
        </w:rPr>
      </w:pPr>
    </w:p>
    <w:p w14:paraId="01E6C8E9" w14:textId="77777777" w:rsidR="00B36B45" w:rsidRDefault="00B36B45" w:rsidP="0025778F">
      <w:pPr>
        <w:rPr>
          <w:b/>
          <w:szCs w:val="24"/>
          <w:lang w:eastAsia="en-US"/>
          <w14:ligatures w14:val="standardContextual"/>
        </w:rPr>
      </w:pPr>
    </w:p>
    <w:p w14:paraId="72AC3094" w14:textId="12592B82" w:rsidR="00A45DA8" w:rsidRPr="00A45DA8" w:rsidRDefault="00A45DA8" w:rsidP="0025778F">
      <w:pPr>
        <w:rPr>
          <w:b/>
          <w:szCs w:val="24"/>
          <w:lang w:eastAsia="en-US"/>
          <w14:ligatures w14:val="standardContextual"/>
        </w:rPr>
      </w:pPr>
      <w:r w:rsidRPr="00A45DA8">
        <w:rPr>
          <w:b/>
          <w:szCs w:val="24"/>
          <w:lang w:eastAsia="en-US"/>
          <w14:ligatures w14:val="standardContextual"/>
        </w:rPr>
        <w:t>J11</w:t>
      </w:r>
    </w:p>
    <w:p w14:paraId="3C83D847" w14:textId="527F0293" w:rsidR="00A45DA8" w:rsidRPr="00144761" w:rsidRDefault="00A45DA8" w:rsidP="0025778F">
      <w:pPr>
        <w:rPr>
          <w:szCs w:val="24"/>
          <w:lang w:eastAsia="en-US"/>
          <w14:ligatures w14:val="standardContextual"/>
        </w:rPr>
      </w:pPr>
      <w:r>
        <w:rPr>
          <w:szCs w:val="24"/>
          <w:lang w:eastAsia="en-US"/>
          <w14:ligatures w14:val="standardContextual"/>
        </w:rPr>
        <w:t xml:space="preserve">Det har vore 14 jenter på laget, som blir trena av Hilde Midtun, Zsofia Rezi og Anita K. Sviggum. Mme har og fått med oss ei oppkvinne, May Lisbeth Midtun. Laget har hatt kampar ca. ein gong i kvar månad. I gruppa vår har det vore </w:t>
      </w:r>
      <w:proofErr w:type="spellStart"/>
      <w:r>
        <w:rPr>
          <w:szCs w:val="24"/>
          <w:lang w:eastAsia="en-US"/>
          <w14:ligatures w14:val="standardContextual"/>
        </w:rPr>
        <w:t>Årdalstangn</w:t>
      </w:r>
      <w:proofErr w:type="spellEnd"/>
      <w:r>
        <w:rPr>
          <w:szCs w:val="24"/>
          <w:lang w:eastAsia="en-US"/>
          <w14:ligatures w14:val="standardContextual"/>
        </w:rPr>
        <w:t xml:space="preserve">, Bjørn og Vik. Sidan me har så mange spelarar har me valt å spele med to lag, slik at alle får mest mogeleg speletid. Jentene er ivrige og syner god framgang. Bjørn trekte laget sitt etter nyttår. </w:t>
      </w:r>
    </w:p>
    <w:p w14:paraId="092EF0BA" w14:textId="27F3D0E3" w:rsidR="0025778F" w:rsidRDefault="00B36B45" w:rsidP="0025778F">
      <w:pPr>
        <w:rPr>
          <w:szCs w:val="24"/>
          <w:lang w:eastAsia="en-US"/>
          <w14:ligatures w14:val="standardContextual"/>
        </w:rPr>
      </w:pPr>
      <w:r>
        <w:rPr>
          <w:szCs w:val="24"/>
          <w:lang w:eastAsia="en-US"/>
          <w14:ligatures w14:val="standardContextual"/>
        </w:rPr>
        <w:t xml:space="preserve"> </w:t>
      </w:r>
    </w:p>
    <w:p w14:paraId="4FA14F22" w14:textId="100F5F97" w:rsidR="00B36B45" w:rsidRPr="00144761" w:rsidRDefault="00B36B45" w:rsidP="0025778F">
      <w:pPr>
        <w:rPr>
          <w:szCs w:val="24"/>
          <w:lang w:eastAsia="en-US"/>
          <w14:ligatures w14:val="standardContextual"/>
        </w:rPr>
      </w:pPr>
      <w:r w:rsidRPr="00B36B45">
        <w:rPr>
          <w:noProof/>
          <w:szCs w:val="24"/>
          <w:lang w:val="nb-NO"/>
          <w14:ligatures w14:val="standardContextual"/>
        </w:rPr>
        <w:drawing>
          <wp:inline distT="0" distB="0" distL="0" distR="0" wp14:anchorId="64BC2AD4" wp14:editId="488F4F7C">
            <wp:extent cx="2781300" cy="2085558"/>
            <wp:effectExtent l="0" t="0" r="0" b="0"/>
            <wp:docPr id="3" name="Bilde 3" descr="C:\Users\Anette\Pictures\årsmelding 2023\j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ette\Pictures\årsmelding 2023\j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5264" cy="2096029"/>
                    </a:xfrm>
                    <a:prstGeom prst="rect">
                      <a:avLst/>
                    </a:prstGeom>
                    <a:noFill/>
                    <a:ln>
                      <a:noFill/>
                    </a:ln>
                  </pic:spPr>
                </pic:pic>
              </a:graphicData>
            </a:graphic>
          </wp:inline>
        </w:drawing>
      </w:r>
    </w:p>
    <w:p w14:paraId="14C1589C" w14:textId="77777777" w:rsidR="00B36B45" w:rsidRDefault="00B36B45" w:rsidP="00877CC3">
      <w:pPr>
        <w:rPr>
          <w:b/>
          <w:szCs w:val="24"/>
        </w:rPr>
      </w:pPr>
    </w:p>
    <w:p w14:paraId="6AA95BED" w14:textId="77777777" w:rsidR="00B36B45" w:rsidRDefault="00B36B45" w:rsidP="00877CC3">
      <w:pPr>
        <w:rPr>
          <w:b/>
          <w:szCs w:val="24"/>
        </w:rPr>
      </w:pPr>
    </w:p>
    <w:p w14:paraId="6F11A315" w14:textId="15091BFA" w:rsidR="0025778F" w:rsidRPr="00A45DA8" w:rsidRDefault="00A45DA8" w:rsidP="00877CC3">
      <w:pPr>
        <w:rPr>
          <w:b/>
          <w:szCs w:val="24"/>
        </w:rPr>
      </w:pPr>
      <w:r w:rsidRPr="00A45DA8">
        <w:rPr>
          <w:b/>
          <w:szCs w:val="24"/>
        </w:rPr>
        <w:t>J12</w:t>
      </w:r>
    </w:p>
    <w:p w14:paraId="4B29974C" w14:textId="62EAAF83" w:rsidR="00A959F6" w:rsidRDefault="00891BCB" w:rsidP="00487643">
      <w:pPr>
        <w:rPr>
          <w:szCs w:val="24"/>
        </w:rPr>
      </w:pPr>
      <w:r>
        <w:rPr>
          <w:szCs w:val="24"/>
        </w:rPr>
        <w:t>Trenar: Anette Svori og Zsofia Rezi</w:t>
      </w:r>
    </w:p>
    <w:p w14:paraId="605C1865" w14:textId="3F622504" w:rsidR="00891BCB" w:rsidRDefault="00891BCB" w:rsidP="00487643">
      <w:pPr>
        <w:rPr>
          <w:szCs w:val="24"/>
        </w:rPr>
      </w:pPr>
      <w:r>
        <w:rPr>
          <w:szCs w:val="24"/>
        </w:rPr>
        <w:t>Oppkvinne: Anette Svori</w:t>
      </w:r>
    </w:p>
    <w:p w14:paraId="3332E4D1" w14:textId="680BE57D" w:rsidR="00891BCB" w:rsidRDefault="00891BCB" w:rsidP="00487643">
      <w:pPr>
        <w:rPr>
          <w:szCs w:val="24"/>
        </w:rPr>
      </w:pPr>
      <w:r>
        <w:rPr>
          <w:szCs w:val="24"/>
        </w:rPr>
        <w:t xml:space="preserve">J12 har denne dette året vore ein gjeng med ivrige jenter som stort sett syner god deltaking på trening. Me jobbar bevisst med å halde treningane varierte, både for at det skal vere moro og for å få øvd på litt forskjellig. Ein periode på hausten var det endå fleire i kullet som ville prøve handball, slik at då var me 15 jenter på trening ein periode. </w:t>
      </w:r>
      <w:r w:rsidR="00E34968">
        <w:rPr>
          <w:szCs w:val="24"/>
        </w:rPr>
        <w:t>D</w:t>
      </w:r>
      <w:r>
        <w:rPr>
          <w:szCs w:val="24"/>
        </w:rPr>
        <w:t xml:space="preserve">esse ville ikkje halde fram, slik at talet har stabilisert seg på </w:t>
      </w:r>
      <w:r w:rsidR="00E34968">
        <w:rPr>
          <w:szCs w:val="24"/>
        </w:rPr>
        <w:t xml:space="preserve">12 spelarar. Me har hatt ei trening i veka â 60 minuttar, men ser at dette er i minste laget, slik at me på tampen av 2023 auka til 90 minuttar. På den måten har ein litt betre tid til å få kvalitet på det ein driv med. Me har og godt samarbeid med G12, og har hatt nokre treningar saman med dei, samt treningskampar. Ved eit tilfelle var to av J12-spelarane med G12 på kamp. </w:t>
      </w:r>
    </w:p>
    <w:p w14:paraId="3A5C4357" w14:textId="045627A0" w:rsidR="00E34968" w:rsidRPr="00144761" w:rsidRDefault="00E34968" w:rsidP="00487643">
      <w:pPr>
        <w:rPr>
          <w:szCs w:val="24"/>
        </w:rPr>
      </w:pPr>
      <w:r>
        <w:rPr>
          <w:szCs w:val="24"/>
        </w:rPr>
        <w:t>Me har kampar mot Eid, Sogndal, Syril og Sandane så langt denne sesongen, og jentene har både tapt og vunne. Men me ser at dei spelar jamt med alle laga.</w:t>
      </w:r>
    </w:p>
    <w:p w14:paraId="1BD63151" w14:textId="69007A5C" w:rsidR="00362619" w:rsidRDefault="00362619" w:rsidP="00487643">
      <w:pPr>
        <w:rPr>
          <w:szCs w:val="24"/>
        </w:rPr>
      </w:pPr>
    </w:p>
    <w:p w14:paraId="30D3536C" w14:textId="3B6BB911" w:rsidR="00B36B45" w:rsidRDefault="00B36B45" w:rsidP="00487643">
      <w:pPr>
        <w:rPr>
          <w:szCs w:val="24"/>
        </w:rPr>
      </w:pPr>
      <w:r w:rsidRPr="00B36B45">
        <w:rPr>
          <w:noProof/>
          <w:szCs w:val="24"/>
          <w:lang w:val="nb-NO"/>
        </w:rPr>
        <w:drawing>
          <wp:anchor distT="0" distB="0" distL="114300" distR="114300" simplePos="0" relativeHeight="251660288" behindDoc="0" locked="0" layoutInCell="1" allowOverlap="1" wp14:anchorId="4565E81D" wp14:editId="69652D1A">
            <wp:simplePos x="0" y="0"/>
            <wp:positionH relativeFrom="margin">
              <wp:posOffset>-176530</wp:posOffset>
            </wp:positionH>
            <wp:positionV relativeFrom="paragraph">
              <wp:posOffset>195580</wp:posOffset>
            </wp:positionV>
            <wp:extent cx="2413141" cy="1809856"/>
            <wp:effectExtent l="0" t="3175" r="3175" b="3175"/>
            <wp:wrapNone/>
            <wp:docPr id="4" name="Bilde 4" descr="C:\Users\Anette\Pictures\årsmelding 2023\j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ette\Pictures\årsmelding 2023\j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13141" cy="18098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93F89" w14:textId="31D7B5F1" w:rsidR="00B36B45" w:rsidRDefault="00B36B45" w:rsidP="00487643">
      <w:pPr>
        <w:rPr>
          <w:szCs w:val="24"/>
        </w:rPr>
      </w:pPr>
    </w:p>
    <w:p w14:paraId="0711CA8B" w14:textId="53A373D7" w:rsidR="00B36B45" w:rsidRDefault="00B36B45" w:rsidP="00487643">
      <w:pPr>
        <w:rPr>
          <w:szCs w:val="24"/>
        </w:rPr>
      </w:pPr>
    </w:p>
    <w:p w14:paraId="409FF3FE" w14:textId="77516660" w:rsidR="00B36B45" w:rsidRDefault="00B36B45" w:rsidP="00487643">
      <w:pPr>
        <w:rPr>
          <w:szCs w:val="24"/>
        </w:rPr>
      </w:pPr>
    </w:p>
    <w:p w14:paraId="08D170C8" w14:textId="14CE4F46" w:rsidR="00B36B45" w:rsidRDefault="00B36B45" w:rsidP="00487643">
      <w:pPr>
        <w:rPr>
          <w:szCs w:val="24"/>
        </w:rPr>
      </w:pPr>
    </w:p>
    <w:p w14:paraId="49C3FB95" w14:textId="50F11DC8" w:rsidR="00B36B45" w:rsidRDefault="00B36B45" w:rsidP="00487643">
      <w:pPr>
        <w:rPr>
          <w:szCs w:val="24"/>
        </w:rPr>
      </w:pPr>
    </w:p>
    <w:p w14:paraId="4D105533" w14:textId="3466B07C" w:rsidR="00B36B45" w:rsidRDefault="00B36B45" w:rsidP="00487643">
      <w:pPr>
        <w:rPr>
          <w:szCs w:val="24"/>
        </w:rPr>
      </w:pPr>
    </w:p>
    <w:p w14:paraId="628D59DD" w14:textId="33A42B31" w:rsidR="00B36B45" w:rsidRDefault="00B36B45" w:rsidP="00487643">
      <w:pPr>
        <w:rPr>
          <w:szCs w:val="24"/>
        </w:rPr>
      </w:pPr>
    </w:p>
    <w:p w14:paraId="3C19C567" w14:textId="1C16D10F" w:rsidR="00B36B45" w:rsidRDefault="00B36B45" w:rsidP="00487643">
      <w:pPr>
        <w:rPr>
          <w:szCs w:val="24"/>
        </w:rPr>
      </w:pPr>
    </w:p>
    <w:p w14:paraId="325EE638" w14:textId="0E8FB232" w:rsidR="00B36B45" w:rsidRDefault="00B36B45" w:rsidP="00487643">
      <w:pPr>
        <w:rPr>
          <w:szCs w:val="24"/>
        </w:rPr>
      </w:pPr>
    </w:p>
    <w:p w14:paraId="39B3CF34" w14:textId="46A1B142" w:rsidR="00B36B45" w:rsidRDefault="00B36B45" w:rsidP="00487643">
      <w:pPr>
        <w:rPr>
          <w:szCs w:val="24"/>
        </w:rPr>
      </w:pPr>
    </w:p>
    <w:p w14:paraId="441A0618" w14:textId="77777777" w:rsidR="00B36B45" w:rsidRPr="00144761" w:rsidRDefault="00B36B45" w:rsidP="00487643">
      <w:pPr>
        <w:rPr>
          <w:szCs w:val="24"/>
        </w:rPr>
      </w:pPr>
    </w:p>
    <w:p w14:paraId="1750F9B7" w14:textId="77777777" w:rsidR="00B36B45" w:rsidRDefault="00B36B45" w:rsidP="00487643">
      <w:pPr>
        <w:rPr>
          <w:b/>
          <w:szCs w:val="24"/>
        </w:rPr>
      </w:pPr>
    </w:p>
    <w:p w14:paraId="0E298747" w14:textId="63D902E5" w:rsidR="00362619" w:rsidRPr="00144761" w:rsidRDefault="00144761" w:rsidP="00487643">
      <w:pPr>
        <w:rPr>
          <w:b/>
          <w:szCs w:val="24"/>
        </w:rPr>
      </w:pPr>
      <w:r w:rsidRPr="00144761">
        <w:rPr>
          <w:b/>
          <w:szCs w:val="24"/>
        </w:rPr>
        <w:lastRenderedPageBreak/>
        <w:t>J14</w:t>
      </w:r>
    </w:p>
    <w:p w14:paraId="5EDB3FF3" w14:textId="65DB816A" w:rsidR="00144761" w:rsidRPr="00762BE3" w:rsidRDefault="00144761" w:rsidP="00144761">
      <w:r>
        <w:t>Trenarar: Karianne Gudvangen, Marita Hestetun</w:t>
      </w:r>
      <w:r w:rsidR="00E34968">
        <w:t xml:space="preserve"> og Geir Inge Agledal. Karianne. </w:t>
      </w:r>
      <w:r>
        <w:t xml:space="preserve">Marita fungerer også som oppkvinne. </w:t>
      </w:r>
    </w:p>
    <w:p w14:paraId="1C3141B8" w14:textId="18D7512C" w:rsidR="00144761" w:rsidRDefault="00144761" w:rsidP="00144761">
      <w:r w:rsidRPr="002A3A6D">
        <w:t xml:space="preserve">Vi </w:t>
      </w:r>
      <w:r>
        <w:t xml:space="preserve">har ein </w:t>
      </w:r>
      <w:r w:rsidRPr="002A3A6D">
        <w:t>s</w:t>
      </w:r>
      <w:r>
        <w:t xml:space="preserve">tall på totalt 11 spelarar. Ein spelarar har vore ute med skade i starten på sesongen, men ho er no tilbake att. Vi har 3- 2009 jenter og 8- 2010 jenter. </w:t>
      </w:r>
    </w:p>
    <w:p w14:paraId="28B2EDA9" w14:textId="340187DD" w:rsidR="00144761" w:rsidRDefault="00144761" w:rsidP="00144761">
      <w:r>
        <w:t xml:space="preserve">Vi har i år eit samarbeid med ÅTIL for å ha til gang til fleire spelarar ved behov, i hovudsak for å ha to </w:t>
      </w:r>
      <w:proofErr w:type="spellStart"/>
      <w:r>
        <w:t>keeparar</w:t>
      </w:r>
      <w:proofErr w:type="spellEnd"/>
      <w:r>
        <w:t xml:space="preserve"> tilgjengeleg. Men det har ikkje vore så aktuelt for ÅTIL keeperen og spele med oss. Det har variert kor mange som har </w:t>
      </w:r>
      <w:proofErr w:type="spellStart"/>
      <w:r>
        <w:t>trent</w:t>
      </w:r>
      <w:proofErr w:type="spellEnd"/>
      <w:r>
        <w:t xml:space="preserve"> med oss, men alle frå 2010 kullet på ÅTIL har tilbodet.  Det ha vore veldig kjekt dei treningane dei har kome på våre økter. </w:t>
      </w:r>
    </w:p>
    <w:p w14:paraId="7354409C" w14:textId="3E469CF7" w:rsidR="00144761" w:rsidRDefault="00144761" w:rsidP="00144761">
      <w:r>
        <w:t xml:space="preserve">Vi ser at vi truleg framover også vil vere avhengig av eit samarbeid for å ha nok tilgang til spelarar, da vi konkurrerer mot fleire </w:t>
      </w:r>
      <w:proofErr w:type="spellStart"/>
      <w:r>
        <w:t>idretter</w:t>
      </w:r>
      <w:proofErr w:type="spellEnd"/>
      <w:r>
        <w:t xml:space="preserve">. Sjølv om vi legge så godt til rette som vi kan, for at jentene skal kunne drive med fleire </w:t>
      </w:r>
      <w:proofErr w:type="spellStart"/>
      <w:r>
        <w:t>idretter</w:t>
      </w:r>
      <w:proofErr w:type="spellEnd"/>
      <w:r>
        <w:t xml:space="preserve"> på ein gong.  Vi skal ha eit nytt samarbeidsmøte med </w:t>
      </w:r>
      <w:proofErr w:type="spellStart"/>
      <w:r>
        <w:t>ÅTIl</w:t>
      </w:r>
      <w:proofErr w:type="spellEnd"/>
      <w:r>
        <w:t xml:space="preserve"> 06.02.24 for å planlegge vegen vidare. </w:t>
      </w:r>
    </w:p>
    <w:p w14:paraId="023FA72C" w14:textId="517844E0" w:rsidR="00144761" w:rsidRDefault="00144761" w:rsidP="00144761">
      <w:r w:rsidRPr="002A3A6D">
        <w:t>Vi har erfart at vi må søka om samarbeid før første kamp i sesongen for å unngå å få di</w:t>
      </w:r>
      <w:r>
        <w:t xml:space="preserve">spensasjon, synd at vi ikkje var klar over dette før sesongstart da vi ligg så godt att </w:t>
      </w:r>
      <w:proofErr w:type="spellStart"/>
      <w:r>
        <w:t>mtp</w:t>
      </w:r>
      <w:proofErr w:type="spellEnd"/>
      <w:r>
        <w:t xml:space="preserve"> tabellen.</w:t>
      </w:r>
    </w:p>
    <w:p w14:paraId="5EFCF842" w14:textId="63AF1204" w:rsidR="00144761" w:rsidRPr="002A3A6D" w:rsidRDefault="00144761" w:rsidP="00144761">
      <w:r>
        <w:t>J16 har tilbod om å delta på våre treningar om onsdagane om ynskjeleg, det er foreløpig berre 2-3 jenter som har møtt opp.</w:t>
      </w:r>
    </w:p>
    <w:p w14:paraId="29CCDB70" w14:textId="2955E4F0" w:rsidR="00144761" w:rsidRDefault="00144761" w:rsidP="00144761">
      <w:r>
        <w:t xml:space="preserve">Kampane har gått over all forventning, starta med eit tap, vi har deretter hatt 9 sigrar. Jentene speler veldig godt i lag, både bakover og framover. </w:t>
      </w:r>
    </w:p>
    <w:p w14:paraId="330B31E7" w14:textId="5369F32C" w:rsidR="00144761" w:rsidRDefault="00144761" w:rsidP="00144761">
      <w:r w:rsidRPr="00762BE3">
        <w:t>Vi har ei veldig treningsvillig gruppe, der stort sett alle kjem på treningane og «gunner» på. Vi ser god ut</w:t>
      </w:r>
      <w:r>
        <w:t xml:space="preserve">vikling frå førre sesong, spesielt </w:t>
      </w:r>
      <w:proofErr w:type="spellStart"/>
      <w:r>
        <w:t>mtp</w:t>
      </w:r>
      <w:proofErr w:type="spellEnd"/>
      <w:r>
        <w:t xml:space="preserve"> forsvarsspelet, og samspelet med strek framme i angrep. Jentene sin individuelle ferdigheitar er stadig i </w:t>
      </w:r>
      <w:proofErr w:type="spellStart"/>
      <w:r>
        <w:t>uvikling</w:t>
      </w:r>
      <w:proofErr w:type="spellEnd"/>
      <w:r>
        <w:t xml:space="preserve">, samt dei utviklar seg og spelar betre som lag </w:t>
      </w:r>
      <w:proofErr w:type="spellStart"/>
      <w:r>
        <w:t>angrepsmessig</w:t>
      </w:r>
      <w:proofErr w:type="spellEnd"/>
      <w:r>
        <w:t xml:space="preserve">. Her må ein berre fortsette den godt utviklinga.  </w:t>
      </w:r>
    </w:p>
    <w:p w14:paraId="4F863911" w14:textId="7CFA08A1" w:rsidR="00144761" w:rsidRPr="001C6CCB" w:rsidRDefault="00144761" w:rsidP="00144761">
      <w:r w:rsidRPr="001C6CCB">
        <w:t xml:space="preserve">Vi har </w:t>
      </w:r>
      <w:r>
        <w:t xml:space="preserve">stort </w:t>
      </w:r>
      <w:r w:rsidRPr="001C6CCB">
        <w:t>fokus på kast/mottak, fart/tempo med og utan ball, finter, samspel, forsvarspel og a</w:t>
      </w:r>
      <w:r>
        <w:t xml:space="preserve">vtaler/trekk på våre treningar.  </w:t>
      </w:r>
    </w:p>
    <w:p w14:paraId="6B482C52" w14:textId="6EFFF515" w:rsidR="00144761" w:rsidRDefault="00144761" w:rsidP="00144761">
      <w:r w:rsidRPr="001C6CCB">
        <w:t xml:space="preserve">Målet for neste sesong er å melde opp eit j15 lag da vi ser </w:t>
      </w:r>
      <w:proofErr w:type="spellStart"/>
      <w:r w:rsidRPr="001C6CCB">
        <w:t>mtp</w:t>
      </w:r>
      <w:proofErr w:type="spellEnd"/>
      <w:r w:rsidRPr="001C6CCB">
        <w:t xml:space="preserve"> motstanden at dette vil vere overkommeleg for jentene i 2010 kullet og fortsatt spele opp eit år. </w:t>
      </w:r>
    </w:p>
    <w:p w14:paraId="2FB0A434" w14:textId="78428BFB" w:rsidR="00144761" w:rsidRDefault="00144761" w:rsidP="00487643">
      <w:pPr>
        <w:rPr>
          <w:szCs w:val="24"/>
        </w:rPr>
      </w:pPr>
    </w:p>
    <w:p w14:paraId="2C012707" w14:textId="261B5646" w:rsidR="00B36B45" w:rsidRPr="0084420C" w:rsidRDefault="00B36B45" w:rsidP="00487643">
      <w:pPr>
        <w:rPr>
          <w:szCs w:val="24"/>
        </w:rPr>
      </w:pPr>
    </w:p>
    <w:p w14:paraId="7AA89C05" w14:textId="7B8C66AD" w:rsidR="00B36B45" w:rsidRDefault="00B36B45" w:rsidP="00487643">
      <w:pPr>
        <w:rPr>
          <w:szCs w:val="24"/>
        </w:rPr>
      </w:pPr>
    </w:p>
    <w:p w14:paraId="544BFE32" w14:textId="7784D06B" w:rsidR="00B36B45" w:rsidRDefault="00B36B45" w:rsidP="00487643">
      <w:pPr>
        <w:rPr>
          <w:szCs w:val="24"/>
        </w:rPr>
      </w:pPr>
    </w:p>
    <w:p w14:paraId="3D3C988D" w14:textId="04E6DEFB" w:rsidR="00B36B45" w:rsidRDefault="00B36B45" w:rsidP="00487643">
      <w:pPr>
        <w:rPr>
          <w:szCs w:val="24"/>
        </w:rPr>
      </w:pPr>
    </w:p>
    <w:p w14:paraId="2805044C" w14:textId="53630C55" w:rsidR="00B36B45" w:rsidRDefault="00B36B45" w:rsidP="00487643">
      <w:pPr>
        <w:rPr>
          <w:szCs w:val="24"/>
        </w:rPr>
      </w:pPr>
    </w:p>
    <w:p w14:paraId="19DCE90E" w14:textId="56291617" w:rsidR="00B36B45" w:rsidRDefault="00B36B45" w:rsidP="00487643">
      <w:pPr>
        <w:rPr>
          <w:szCs w:val="24"/>
        </w:rPr>
      </w:pPr>
    </w:p>
    <w:p w14:paraId="01414EB2" w14:textId="1947142B" w:rsidR="00B36B45" w:rsidRDefault="00B36B45" w:rsidP="00487643">
      <w:pPr>
        <w:rPr>
          <w:szCs w:val="24"/>
        </w:rPr>
      </w:pPr>
    </w:p>
    <w:p w14:paraId="56DD76BC" w14:textId="62D6FDAF" w:rsidR="00B36B45" w:rsidRDefault="00B36B45" w:rsidP="00487643">
      <w:pPr>
        <w:rPr>
          <w:szCs w:val="24"/>
        </w:rPr>
      </w:pPr>
    </w:p>
    <w:p w14:paraId="6CCF0674" w14:textId="1CDF8D6C" w:rsidR="00B36B45" w:rsidRDefault="00B36B45" w:rsidP="00487643">
      <w:pPr>
        <w:rPr>
          <w:szCs w:val="24"/>
        </w:rPr>
      </w:pPr>
    </w:p>
    <w:p w14:paraId="47412C70" w14:textId="5C90A8E0" w:rsidR="00B36B45" w:rsidRDefault="00B36B45" w:rsidP="00487643">
      <w:pPr>
        <w:rPr>
          <w:szCs w:val="24"/>
        </w:rPr>
      </w:pPr>
    </w:p>
    <w:p w14:paraId="34AB84D3" w14:textId="623727BF" w:rsidR="00B36B45" w:rsidRDefault="00B36B45" w:rsidP="00487643">
      <w:pPr>
        <w:rPr>
          <w:szCs w:val="24"/>
        </w:rPr>
      </w:pPr>
    </w:p>
    <w:p w14:paraId="78FCABDE" w14:textId="32C6CC0E" w:rsidR="00B36B45" w:rsidRDefault="00B36B45" w:rsidP="00487643">
      <w:pPr>
        <w:rPr>
          <w:szCs w:val="24"/>
        </w:rPr>
      </w:pPr>
    </w:p>
    <w:p w14:paraId="0F8F03D7" w14:textId="21159845" w:rsidR="00B36B45" w:rsidRDefault="00B36B45" w:rsidP="00487643">
      <w:pPr>
        <w:rPr>
          <w:szCs w:val="24"/>
        </w:rPr>
      </w:pPr>
    </w:p>
    <w:p w14:paraId="547F4EAE" w14:textId="472078E0" w:rsidR="00B36B45" w:rsidRDefault="00B36B45" w:rsidP="00487643">
      <w:pPr>
        <w:rPr>
          <w:szCs w:val="24"/>
        </w:rPr>
      </w:pPr>
    </w:p>
    <w:p w14:paraId="43CA0E87" w14:textId="05F6B88D" w:rsidR="00B36B45" w:rsidRDefault="00B36B45" w:rsidP="00487643">
      <w:pPr>
        <w:rPr>
          <w:szCs w:val="24"/>
        </w:rPr>
      </w:pPr>
    </w:p>
    <w:p w14:paraId="6512B038" w14:textId="616EF0EF" w:rsidR="00B36B45" w:rsidRDefault="00B36B45" w:rsidP="00487643">
      <w:pPr>
        <w:rPr>
          <w:szCs w:val="24"/>
        </w:rPr>
      </w:pPr>
    </w:p>
    <w:p w14:paraId="781DFA5B" w14:textId="011CFD54" w:rsidR="00B36B45" w:rsidRDefault="00B36B45" w:rsidP="00487643">
      <w:pPr>
        <w:rPr>
          <w:szCs w:val="24"/>
        </w:rPr>
      </w:pPr>
    </w:p>
    <w:p w14:paraId="502F3B3C" w14:textId="60F2A2CE" w:rsidR="00B36B45" w:rsidRDefault="00B36B45" w:rsidP="00487643">
      <w:pPr>
        <w:rPr>
          <w:szCs w:val="24"/>
        </w:rPr>
      </w:pPr>
    </w:p>
    <w:p w14:paraId="575CB1D8" w14:textId="2A77BFF3" w:rsidR="00B36B45" w:rsidRDefault="00B36B45" w:rsidP="00487643">
      <w:pPr>
        <w:rPr>
          <w:szCs w:val="24"/>
        </w:rPr>
      </w:pPr>
    </w:p>
    <w:p w14:paraId="4F0B8699" w14:textId="21D63D5E" w:rsidR="00B36B45" w:rsidRDefault="00B36B45" w:rsidP="00487643">
      <w:pPr>
        <w:rPr>
          <w:szCs w:val="24"/>
        </w:rPr>
      </w:pPr>
    </w:p>
    <w:p w14:paraId="32FCFE2A" w14:textId="6F2E8FBF" w:rsidR="00B36B45" w:rsidRDefault="00B36B45" w:rsidP="00487643">
      <w:pPr>
        <w:rPr>
          <w:szCs w:val="24"/>
        </w:rPr>
      </w:pPr>
    </w:p>
    <w:p w14:paraId="684D7AE9" w14:textId="77777777" w:rsidR="00B36B45" w:rsidRDefault="00B36B45" w:rsidP="00487643">
      <w:pPr>
        <w:rPr>
          <w:szCs w:val="24"/>
        </w:rPr>
      </w:pPr>
    </w:p>
    <w:p w14:paraId="57402AA8" w14:textId="2C016AF9" w:rsidR="00144761" w:rsidRPr="00A45DA8" w:rsidRDefault="00A45DA8" w:rsidP="00487643">
      <w:pPr>
        <w:rPr>
          <w:b/>
          <w:szCs w:val="24"/>
          <w:lang w:val="nb-NO"/>
        </w:rPr>
      </w:pPr>
      <w:r w:rsidRPr="00A45DA8">
        <w:rPr>
          <w:b/>
          <w:szCs w:val="24"/>
          <w:lang w:val="nb-NO"/>
        </w:rPr>
        <w:t>J16</w:t>
      </w:r>
    </w:p>
    <w:p w14:paraId="3DEA2C0E" w14:textId="4B446A2F" w:rsidR="00A45DA8" w:rsidRPr="00A45DA8" w:rsidRDefault="00A45DA8" w:rsidP="00A45DA8">
      <w:pPr>
        <w:rPr>
          <w:szCs w:val="24"/>
        </w:rPr>
      </w:pPr>
      <w:r w:rsidRPr="00A45DA8">
        <w:rPr>
          <w:szCs w:val="24"/>
          <w:lang w:val="nb-NO"/>
        </w:rPr>
        <w:t xml:space="preserve">Denne sesongen har </w:t>
      </w:r>
      <w:proofErr w:type="spellStart"/>
      <w:r w:rsidRPr="00A45DA8">
        <w:rPr>
          <w:szCs w:val="24"/>
          <w:lang w:val="nb-NO"/>
        </w:rPr>
        <w:t>me</w:t>
      </w:r>
      <w:proofErr w:type="spellEnd"/>
      <w:r w:rsidRPr="00A45DA8">
        <w:rPr>
          <w:szCs w:val="24"/>
          <w:lang w:val="nb-NO"/>
        </w:rPr>
        <w:t xml:space="preserve"> 19 jenter med oss på laget. Laget består av 15 jenter født i 2008 og 4 jenter født i 2007. </w:t>
      </w:r>
      <w:r w:rsidRPr="00A45DA8">
        <w:rPr>
          <w:szCs w:val="24"/>
        </w:rPr>
        <w:t xml:space="preserve">Av desse jentene er det fem som kjem frå Tangen, og det </w:t>
      </w:r>
      <w:proofErr w:type="spellStart"/>
      <w:r w:rsidRPr="00A45DA8">
        <w:rPr>
          <w:szCs w:val="24"/>
        </w:rPr>
        <w:t>tykjer</w:t>
      </w:r>
      <w:proofErr w:type="spellEnd"/>
      <w:r w:rsidRPr="00A45DA8">
        <w:rPr>
          <w:szCs w:val="24"/>
        </w:rPr>
        <w:t xml:space="preserve"> me er veldig kjekt, og viktig for å halde ungar i aktivitet.</w:t>
      </w:r>
    </w:p>
    <w:p w14:paraId="5BA8EBC7" w14:textId="6BA235F1" w:rsidR="00A45DA8" w:rsidRPr="00A45DA8" w:rsidRDefault="00A45DA8" w:rsidP="00A45DA8">
      <w:pPr>
        <w:rPr>
          <w:szCs w:val="24"/>
        </w:rPr>
      </w:pPr>
      <w:r w:rsidRPr="00A45DA8">
        <w:rPr>
          <w:szCs w:val="24"/>
        </w:rPr>
        <w:t xml:space="preserve">Denne sesongen har me trena tysdagar 19-20, og torsdagar 19.30-21.00. Me har hatt bra oppslutnad på trening. Jentene har også tilbod om å trene med damelaget på </w:t>
      </w:r>
      <w:proofErr w:type="spellStart"/>
      <w:r w:rsidRPr="00A45DA8">
        <w:rPr>
          <w:szCs w:val="24"/>
        </w:rPr>
        <w:t>mandagar</w:t>
      </w:r>
      <w:proofErr w:type="spellEnd"/>
      <w:r w:rsidRPr="00A45DA8">
        <w:rPr>
          <w:szCs w:val="24"/>
        </w:rPr>
        <w:t xml:space="preserve">, og j14 på onsdagar. </w:t>
      </w:r>
    </w:p>
    <w:p w14:paraId="7A6A1133" w14:textId="621DD846" w:rsidR="00A45DA8" w:rsidRPr="00A45DA8" w:rsidRDefault="00A45DA8" w:rsidP="00A45DA8">
      <w:pPr>
        <w:rPr>
          <w:szCs w:val="24"/>
        </w:rPr>
      </w:pPr>
      <w:r w:rsidRPr="00A45DA8">
        <w:rPr>
          <w:szCs w:val="24"/>
        </w:rPr>
        <w:t xml:space="preserve">Serien vår bestod fyrst av 8 lag. Og med så få lag, og få kampar, men mange spelarar fekk me melde på eitt til lag i serien i november. Då vart det 9 lag i serien. Det førte til at me delte spelargruppa i to, etter speleposisjonar, og tek med oss 2-3 spelarar frå det laget som ikkje spelar til kvar kamp. Dette vil gje meir speletid til alle jentene, og me sikrar at alle får spele kamp. Speletid blir fordelt etter innsats, treningsoppmøte og form på kampdag. Me har også fått god hjelp frå Mina Smedegård, keepertalentet til j14, som har stått ein del kampar for Jotun 2 denne sesongen.  </w:t>
      </w:r>
    </w:p>
    <w:p w14:paraId="5222BE8C" w14:textId="654EE60B" w:rsidR="00A45DA8" w:rsidRPr="00A45DA8" w:rsidRDefault="00A45DA8" w:rsidP="00A45DA8">
      <w:pPr>
        <w:rPr>
          <w:szCs w:val="24"/>
        </w:rPr>
      </w:pPr>
      <w:r w:rsidRPr="00A45DA8">
        <w:rPr>
          <w:szCs w:val="24"/>
        </w:rPr>
        <w:t xml:space="preserve">Det er ei kjekk gruppe å vere saman med, og eit stort potensiale i laget. Me heiar på kvarandre og har det moro både med og utan ball. Me har ikkje vunne så mange kampar enno, men me har fortsatt igjen ein del kampar, og me føler at kurven peikar i rett retning i forhold til resultata, så våren framover blir spennande. </w:t>
      </w:r>
    </w:p>
    <w:p w14:paraId="19F4E5CA" w14:textId="5C3E6D18" w:rsidR="00A45DA8" w:rsidRPr="00A45DA8" w:rsidRDefault="00A45DA8" w:rsidP="00A45DA8">
      <w:pPr>
        <w:rPr>
          <w:szCs w:val="24"/>
        </w:rPr>
      </w:pPr>
      <w:r w:rsidRPr="00A45DA8">
        <w:rPr>
          <w:szCs w:val="24"/>
        </w:rPr>
        <w:t xml:space="preserve">Eit godt team er samla rundt gjengen, og det er viktig. Linda Øy kom tilbake etter ein sesong pause. Ine Myrland har også vore med på ein del treningar i fyrste del av sesongen. Sandra Rinde har saman med Adelheid Nes vore tett på keeperane våre, og er om lag på alle treningar. Adelheid har også delt på oppmannsjobben med </w:t>
      </w:r>
      <w:proofErr w:type="spellStart"/>
      <w:r w:rsidRPr="00A45DA8">
        <w:rPr>
          <w:szCs w:val="24"/>
        </w:rPr>
        <w:t>Lisell</w:t>
      </w:r>
      <w:proofErr w:type="spellEnd"/>
      <w:r w:rsidRPr="00A45DA8">
        <w:rPr>
          <w:szCs w:val="24"/>
        </w:rPr>
        <w:t xml:space="preserve"> Måren, og desse damene </w:t>
      </w:r>
      <w:proofErr w:type="spellStart"/>
      <w:r w:rsidRPr="00A45DA8">
        <w:rPr>
          <w:szCs w:val="24"/>
        </w:rPr>
        <w:t>sørgar</w:t>
      </w:r>
      <w:proofErr w:type="spellEnd"/>
      <w:r w:rsidRPr="00A45DA8">
        <w:rPr>
          <w:szCs w:val="24"/>
        </w:rPr>
        <w:t xml:space="preserve"> for at kampoppsett, køyreliste, dugnadsliste, heimearrangement og alt anna er på stell rundt laget. Rune Hunderi kom inn i trenarteamet i desember, og har løfta jentene i god retning med kontinuitet og utvikling på trening. Stine har vore med som før. Ei stor takk til alle rundt laget som legg ned mykje tid og innsats for at jentene skal ha det best mogleg. </w:t>
      </w:r>
    </w:p>
    <w:p w14:paraId="6320438F" w14:textId="43C4E42D" w:rsidR="00A45DA8" w:rsidRPr="00CE2245" w:rsidRDefault="00A45DA8" w:rsidP="00A45DA8">
      <w:pPr>
        <w:rPr>
          <w:sz w:val="22"/>
          <w:szCs w:val="24"/>
          <w:u w:val="single"/>
        </w:rPr>
      </w:pPr>
      <w:r w:rsidRPr="00CE2245">
        <w:rPr>
          <w:sz w:val="22"/>
          <w:szCs w:val="24"/>
          <w:u w:val="single"/>
        </w:rPr>
        <w:t>Laget:</w:t>
      </w:r>
    </w:p>
    <w:p w14:paraId="67CCA23C" w14:textId="4EC4F23B" w:rsidR="00A45DA8" w:rsidRPr="00CE2245" w:rsidRDefault="00A45DA8" w:rsidP="00A45DA8">
      <w:pPr>
        <w:rPr>
          <w:sz w:val="22"/>
          <w:szCs w:val="24"/>
        </w:rPr>
      </w:pPr>
      <w:r w:rsidRPr="00CE2245">
        <w:rPr>
          <w:sz w:val="22"/>
          <w:szCs w:val="24"/>
        </w:rPr>
        <w:t xml:space="preserve">Bak frå Venstre: Trenar Rune Hunderi, Andrea Fimland Schultz, Emma Lunde, Julie Moe Låksrud, Maria Da Silva Vamråk, Mari Søfting-Grøv, Asta </w:t>
      </w:r>
      <w:proofErr w:type="spellStart"/>
      <w:r w:rsidRPr="00CE2245">
        <w:rPr>
          <w:sz w:val="22"/>
          <w:szCs w:val="24"/>
        </w:rPr>
        <w:t>Hetle</w:t>
      </w:r>
      <w:proofErr w:type="spellEnd"/>
      <w:r w:rsidRPr="00CE2245">
        <w:rPr>
          <w:sz w:val="22"/>
          <w:szCs w:val="24"/>
        </w:rPr>
        <w:t xml:space="preserve">, Stina Kvale Kvannli, Katarina Da Silva Sveen, Ingrid Nes, trenar Linda Øy </w:t>
      </w:r>
    </w:p>
    <w:p w14:paraId="3078B71B" w14:textId="443DDFEF" w:rsidR="00A45DA8" w:rsidRPr="00CE2245" w:rsidRDefault="00A45DA8" w:rsidP="00A45DA8">
      <w:pPr>
        <w:rPr>
          <w:sz w:val="22"/>
          <w:szCs w:val="24"/>
        </w:rPr>
      </w:pPr>
      <w:r w:rsidRPr="00CE2245">
        <w:rPr>
          <w:sz w:val="22"/>
          <w:szCs w:val="24"/>
        </w:rPr>
        <w:t xml:space="preserve">Framme frå venstre: Trenar Adelheid Nes, Ingrid Molland Sanden, Alise Måren Felde, Sara </w:t>
      </w:r>
      <w:proofErr w:type="spellStart"/>
      <w:r w:rsidRPr="00CE2245">
        <w:rPr>
          <w:sz w:val="22"/>
          <w:szCs w:val="24"/>
        </w:rPr>
        <w:t>Barson</w:t>
      </w:r>
      <w:proofErr w:type="spellEnd"/>
      <w:r w:rsidRPr="00CE2245">
        <w:rPr>
          <w:sz w:val="22"/>
          <w:szCs w:val="24"/>
        </w:rPr>
        <w:t xml:space="preserve">, Karla </w:t>
      </w:r>
      <w:proofErr w:type="spellStart"/>
      <w:r w:rsidRPr="00CE2245">
        <w:rPr>
          <w:sz w:val="22"/>
          <w:szCs w:val="24"/>
        </w:rPr>
        <w:t>Ene</w:t>
      </w:r>
      <w:proofErr w:type="spellEnd"/>
      <w:r w:rsidRPr="00CE2245">
        <w:rPr>
          <w:sz w:val="22"/>
          <w:szCs w:val="24"/>
        </w:rPr>
        <w:t xml:space="preserve">, Isabella </w:t>
      </w:r>
      <w:proofErr w:type="spellStart"/>
      <w:r w:rsidRPr="00CE2245">
        <w:rPr>
          <w:sz w:val="22"/>
          <w:szCs w:val="24"/>
        </w:rPr>
        <w:t>Ramirez</w:t>
      </w:r>
      <w:proofErr w:type="spellEnd"/>
      <w:r w:rsidRPr="00CE2245">
        <w:rPr>
          <w:sz w:val="22"/>
          <w:szCs w:val="24"/>
        </w:rPr>
        <w:t xml:space="preserve"> Øren, Sara Laberg, Mathea Straumsheim Breivik, </w:t>
      </w:r>
      <w:proofErr w:type="spellStart"/>
      <w:r w:rsidRPr="00CE2245">
        <w:rPr>
          <w:sz w:val="22"/>
          <w:szCs w:val="24"/>
        </w:rPr>
        <w:t>Roaa</w:t>
      </w:r>
      <w:proofErr w:type="spellEnd"/>
      <w:r w:rsidRPr="00CE2245">
        <w:rPr>
          <w:sz w:val="22"/>
          <w:szCs w:val="24"/>
        </w:rPr>
        <w:t xml:space="preserve"> </w:t>
      </w:r>
      <w:proofErr w:type="spellStart"/>
      <w:r w:rsidRPr="00CE2245">
        <w:rPr>
          <w:sz w:val="22"/>
          <w:szCs w:val="24"/>
        </w:rPr>
        <w:t>Shaar</w:t>
      </w:r>
      <w:proofErr w:type="spellEnd"/>
      <w:r w:rsidRPr="00CE2245">
        <w:rPr>
          <w:sz w:val="22"/>
          <w:szCs w:val="24"/>
        </w:rPr>
        <w:t>, Andrine Nondal</w:t>
      </w:r>
    </w:p>
    <w:p w14:paraId="22156273" w14:textId="41D81CD1" w:rsidR="00A45DA8" w:rsidRPr="00CE2245" w:rsidRDefault="00B36B45" w:rsidP="00A45DA8">
      <w:pPr>
        <w:rPr>
          <w:sz w:val="22"/>
          <w:szCs w:val="24"/>
        </w:rPr>
      </w:pPr>
      <w:r w:rsidRPr="00CE2245">
        <w:rPr>
          <w:noProof/>
          <w:sz w:val="22"/>
          <w:szCs w:val="24"/>
          <w:lang w:val="nb-NO"/>
        </w:rPr>
        <w:drawing>
          <wp:anchor distT="0" distB="0" distL="114300" distR="114300" simplePos="0" relativeHeight="251662336" behindDoc="0" locked="0" layoutInCell="1" allowOverlap="1" wp14:anchorId="15BDA848" wp14:editId="19C55017">
            <wp:simplePos x="0" y="0"/>
            <wp:positionH relativeFrom="column">
              <wp:posOffset>3352800</wp:posOffset>
            </wp:positionH>
            <wp:positionV relativeFrom="paragraph">
              <wp:posOffset>88265</wp:posOffset>
            </wp:positionV>
            <wp:extent cx="2697480" cy="3596640"/>
            <wp:effectExtent l="0" t="0" r="7620" b="3810"/>
            <wp:wrapNone/>
            <wp:docPr id="6" name="Bilde 6" descr="C:\Users\Anette\Pictures\årsmelding 2023\j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ette\Pictures\årsmelding 2023\j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748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DA8" w:rsidRPr="00CE2245">
        <w:rPr>
          <w:sz w:val="22"/>
          <w:szCs w:val="24"/>
        </w:rPr>
        <w:t>Liggande: Mia Kopperdal og Mina Høl Smedegård</w:t>
      </w:r>
    </w:p>
    <w:p w14:paraId="4D71936B" w14:textId="1B66625C" w:rsidR="00A45DA8" w:rsidRDefault="00A45DA8" w:rsidP="00487643">
      <w:pPr>
        <w:rPr>
          <w:szCs w:val="24"/>
        </w:rPr>
      </w:pPr>
    </w:p>
    <w:p w14:paraId="4C0726D7" w14:textId="383E5A07" w:rsidR="00B36B45" w:rsidRDefault="00B36B45" w:rsidP="00487643">
      <w:pPr>
        <w:rPr>
          <w:szCs w:val="24"/>
        </w:rPr>
      </w:pPr>
    </w:p>
    <w:p w14:paraId="34CBFBF6" w14:textId="3D5E4492" w:rsidR="00B36B45" w:rsidRDefault="00B36B45" w:rsidP="00487643">
      <w:pPr>
        <w:rPr>
          <w:szCs w:val="24"/>
        </w:rPr>
      </w:pPr>
    </w:p>
    <w:p w14:paraId="64797AB7" w14:textId="6ADC00B4" w:rsidR="00B36B45" w:rsidRDefault="00B36B45" w:rsidP="00487643">
      <w:pPr>
        <w:rPr>
          <w:szCs w:val="24"/>
        </w:rPr>
      </w:pPr>
    </w:p>
    <w:p w14:paraId="1513E5AA" w14:textId="07D23AD9" w:rsidR="00B36B45" w:rsidRDefault="00B36B45" w:rsidP="00487643">
      <w:pPr>
        <w:rPr>
          <w:szCs w:val="24"/>
        </w:rPr>
      </w:pPr>
    </w:p>
    <w:p w14:paraId="27285E04" w14:textId="0F696932" w:rsidR="00B36B45" w:rsidRDefault="00B36B45" w:rsidP="00487643">
      <w:pPr>
        <w:rPr>
          <w:szCs w:val="24"/>
        </w:rPr>
      </w:pPr>
    </w:p>
    <w:p w14:paraId="59F560FB" w14:textId="07EDD35B" w:rsidR="00B36B45" w:rsidRDefault="00B36B45" w:rsidP="00487643">
      <w:pPr>
        <w:rPr>
          <w:szCs w:val="24"/>
        </w:rPr>
      </w:pPr>
    </w:p>
    <w:p w14:paraId="49D1F9F0" w14:textId="68DA3362" w:rsidR="00B36B45" w:rsidRDefault="00B36B45" w:rsidP="00487643">
      <w:pPr>
        <w:rPr>
          <w:szCs w:val="24"/>
        </w:rPr>
      </w:pPr>
    </w:p>
    <w:p w14:paraId="15F22B45" w14:textId="5418E79B" w:rsidR="00B36B45" w:rsidRDefault="00B36B45" w:rsidP="00487643">
      <w:pPr>
        <w:rPr>
          <w:szCs w:val="24"/>
        </w:rPr>
      </w:pPr>
    </w:p>
    <w:p w14:paraId="5A7A0930" w14:textId="5C6F2922" w:rsidR="00B36B45" w:rsidRDefault="00B36B45" w:rsidP="00487643">
      <w:pPr>
        <w:rPr>
          <w:szCs w:val="24"/>
        </w:rPr>
      </w:pPr>
    </w:p>
    <w:p w14:paraId="2F89DF6F" w14:textId="745F3AB4" w:rsidR="00B36B45" w:rsidRDefault="00B36B45" w:rsidP="00487643">
      <w:pPr>
        <w:rPr>
          <w:szCs w:val="24"/>
        </w:rPr>
      </w:pPr>
    </w:p>
    <w:p w14:paraId="045C01A2" w14:textId="10819946" w:rsidR="00B36B45" w:rsidRDefault="00B36B45" w:rsidP="00487643">
      <w:pPr>
        <w:rPr>
          <w:szCs w:val="24"/>
        </w:rPr>
      </w:pPr>
    </w:p>
    <w:p w14:paraId="56E1DD0F" w14:textId="40ED4F0C" w:rsidR="00B36B45" w:rsidRDefault="00B36B45" w:rsidP="00487643">
      <w:pPr>
        <w:rPr>
          <w:szCs w:val="24"/>
        </w:rPr>
      </w:pPr>
    </w:p>
    <w:p w14:paraId="6AFE6423" w14:textId="2C15A6FF" w:rsidR="00B36B45" w:rsidRDefault="00B36B45" w:rsidP="00487643">
      <w:pPr>
        <w:rPr>
          <w:szCs w:val="24"/>
        </w:rPr>
      </w:pPr>
    </w:p>
    <w:p w14:paraId="55B456FB" w14:textId="6D573A0C" w:rsidR="00B36B45" w:rsidRDefault="00B36B45" w:rsidP="00487643">
      <w:pPr>
        <w:rPr>
          <w:szCs w:val="24"/>
        </w:rPr>
      </w:pPr>
    </w:p>
    <w:p w14:paraId="465AD3B2" w14:textId="3B5D53AB" w:rsidR="00B36B45" w:rsidRDefault="00B36B45" w:rsidP="00487643">
      <w:pPr>
        <w:rPr>
          <w:szCs w:val="24"/>
        </w:rPr>
      </w:pPr>
    </w:p>
    <w:p w14:paraId="065FA3A9" w14:textId="500E52B9" w:rsidR="00B36B45" w:rsidRDefault="00B36B45" w:rsidP="00487643">
      <w:pPr>
        <w:rPr>
          <w:szCs w:val="24"/>
        </w:rPr>
      </w:pPr>
    </w:p>
    <w:p w14:paraId="50886E64" w14:textId="5FC4B1F1" w:rsidR="00B36B45" w:rsidRDefault="00B36B45" w:rsidP="00487643">
      <w:pPr>
        <w:rPr>
          <w:szCs w:val="24"/>
        </w:rPr>
      </w:pPr>
    </w:p>
    <w:p w14:paraId="17EB47D7" w14:textId="213A6F62" w:rsidR="00B36B45" w:rsidRDefault="00B36B45" w:rsidP="00487643">
      <w:pPr>
        <w:rPr>
          <w:szCs w:val="24"/>
        </w:rPr>
      </w:pPr>
    </w:p>
    <w:p w14:paraId="59CFB7E0" w14:textId="77777777" w:rsidR="00B36B45" w:rsidRDefault="00B36B45" w:rsidP="00487643">
      <w:pPr>
        <w:rPr>
          <w:szCs w:val="24"/>
        </w:rPr>
      </w:pPr>
    </w:p>
    <w:p w14:paraId="71006232" w14:textId="77777777" w:rsidR="00EC441D" w:rsidRPr="006960C5" w:rsidRDefault="00EC441D" w:rsidP="00487643">
      <w:pPr>
        <w:rPr>
          <w:b/>
          <w:szCs w:val="24"/>
        </w:rPr>
      </w:pPr>
    </w:p>
    <w:p w14:paraId="1C9C6056" w14:textId="77777777" w:rsidR="00EC441D" w:rsidRPr="006960C5" w:rsidRDefault="00EC441D" w:rsidP="00487643">
      <w:pPr>
        <w:rPr>
          <w:b/>
          <w:szCs w:val="24"/>
        </w:rPr>
      </w:pPr>
    </w:p>
    <w:p w14:paraId="3FA260BF" w14:textId="537A79B8" w:rsidR="005A61C0" w:rsidRPr="005A61C0" w:rsidRDefault="005A61C0" w:rsidP="00487643">
      <w:pPr>
        <w:rPr>
          <w:b/>
          <w:szCs w:val="24"/>
          <w:lang w:val="nb-NO"/>
        </w:rPr>
      </w:pPr>
      <w:r w:rsidRPr="005A61C0">
        <w:rPr>
          <w:b/>
          <w:szCs w:val="24"/>
          <w:lang w:val="nb-NO"/>
        </w:rPr>
        <w:t>G11</w:t>
      </w:r>
    </w:p>
    <w:p w14:paraId="49FEDD2F" w14:textId="044055DC" w:rsidR="005A61C0" w:rsidRDefault="005A61C0" w:rsidP="005A61C0">
      <w:pPr>
        <w:rPr>
          <w:snapToGrid w:val="0"/>
          <w:color w:val="000000"/>
          <w:w w:val="0"/>
          <w:sz w:val="0"/>
          <w:szCs w:val="0"/>
          <w:u w:color="000000"/>
          <w:bdr w:val="none" w:sz="0" w:space="0" w:color="000000"/>
          <w:shd w:val="clear" w:color="000000" w:fill="000000"/>
          <w:lang w:val="x-none" w:eastAsia="x-none" w:bidi="x-none"/>
        </w:rPr>
      </w:pPr>
      <w:r w:rsidRPr="005A61C0">
        <w:rPr>
          <w:lang w:val="nb-NO" w:eastAsia="nn-NO"/>
        </w:rPr>
        <w:t xml:space="preserve">G-11 består av </w:t>
      </w:r>
      <w:proofErr w:type="spellStart"/>
      <w:r w:rsidRPr="005A61C0">
        <w:rPr>
          <w:lang w:val="nb-NO" w:eastAsia="nn-NO"/>
        </w:rPr>
        <w:t>gutar</w:t>
      </w:r>
      <w:proofErr w:type="spellEnd"/>
      <w:r w:rsidRPr="005A61C0">
        <w:rPr>
          <w:lang w:val="nb-NO" w:eastAsia="nn-NO"/>
        </w:rPr>
        <w:t xml:space="preserve"> født 2012 og 2013. </w:t>
      </w:r>
      <w:r>
        <w:rPr>
          <w:lang w:eastAsia="nn-NO"/>
        </w:rPr>
        <w:t xml:space="preserve">Dei er ein ivrig gjeng med godt oppmøte på trening og bra innsats i kampar. Me trenar i lag med gutar f. 2010 og 2011 og me ser at alle som ein har utvikla seg i løpet av </w:t>
      </w:r>
      <w:proofErr w:type="spellStart"/>
      <w:r>
        <w:rPr>
          <w:lang w:eastAsia="nn-NO"/>
        </w:rPr>
        <w:t>høsten</w:t>
      </w:r>
      <w:proofErr w:type="spellEnd"/>
      <w:r>
        <w:rPr>
          <w:lang w:eastAsia="nn-NO"/>
        </w:rPr>
        <w:t xml:space="preserve">. Me gler oss til </w:t>
      </w:r>
      <w:proofErr w:type="spellStart"/>
      <w:r>
        <w:rPr>
          <w:lang w:eastAsia="nn-NO"/>
        </w:rPr>
        <w:t>fortsettelsen</w:t>
      </w:r>
      <w:proofErr w:type="spellEnd"/>
      <w:r>
        <w:rPr>
          <w:lang w:eastAsia="nn-NO"/>
        </w:rPr>
        <w:t xml:space="preserve"> med </w:t>
      </w:r>
      <w:proofErr w:type="spellStart"/>
      <w:r>
        <w:rPr>
          <w:lang w:eastAsia="nn-NO"/>
        </w:rPr>
        <w:t>denna</w:t>
      </w:r>
      <w:proofErr w:type="spellEnd"/>
      <w:r>
        <w:rPr>
          <w:lang w:eastAsia="nn-NO"/>
        </w:rPr>
        <w:t xml:space="preserve"> fine gjengen</w:t>
      </w:r>
      <w:r w:rsidR="00CE2245">
        <w:rPr>
          <w:lang w:eastAsia="nn-NO"/>
        </w:rPr>
        <w:t>.</w:t>
      </w:r>
      <w:r w:rsidR="00CE2245" w:rsidRPr="00CE2245">
        <w:rPr>
          <w:snapToGrid w:val="0"/>
          <w:color w:val="000000"/>
          <w:w w:val="0"/>
          <w:sz w:val="0"/>
          <w:szCs w:val="0"/>
          <w:u w:color="000000"/>
          <w:bdr w:val="none" w:sz="0" w:space="0" w:color="000000"/>
          <w:shd w:val="clear" w:color="000000" w:fill="000000"/>
          <w:lang w:val="x-none" w:eastAsia="x-none" w:bidi="x-none"/>
        </w:rPr>
        <w:t xml:space="preserve"> </w:t>
      </w:r>
    </w:p>
    <w:p w14:paraId="332A7D0A" w14:textId="7DD5423B" w:rsidR="00EC441D" w:rsidRDefault="00EC441D" w:rsidP="005A61C0">
      <w:pPr>
        <w:rPr>
          <w:snapToGrid w:val="0"/>
          <w:color w:val="000000"/>
          <w:w w:val="0"/>
          <w:sz w:val="0"/>
          <w:szCs w:val="0"/>
          <w:u w:color="000000"/>
          <w:bdr w:val="none" w:sz="0" w:space="0" w:color="000000"/>
          <w:shd w:val="clear" w:color="000000" w:fill="000000"/>
          <w:lang w:val="x-none" w:eastAsia="x-none" w:bidi="x-none"/>
        </w:rPr>
      </w:pPr>
    </w:p>
    <w:p w14:paraId="795ACA24" w14:textId="04B024C7" w:rsidR="00EC441D" w:rsidRDefault="00EC441D" w:rsidP="005A61C0">
      <w:pPr>
        <w:rPr>
          <w:snapToGrid w:val="0"/>
          <w:color w:val="000000"/>
          <w:w w:val="0"/>
          <w:sz w:val="0"/>
          <w:szCs w:val="0"/>
          <w:u w:color="000000"/>
          <w:bdr w:val="none" w:sz="0" w:space="0" w:color="000000"/>
          <w:shd w:val="clear" w:color="000000" w:fill="000000"/>
          <w:lang w:val="x-none" w:eastAsia="x-none" w:bidi="x-none"/>
        </w:rPr>
      </w:pPr>
    </w:p>
    <w:p w14:paraId="747F8622" w14:textId="5663C6E9" w:rsidR="00EC441D" w:rsidRDefault="00EC441D" w:rsidP="005A61C0">
      <w:pPr>
        <w:rPr>
          <w:snapToGrid w:val="0"/>
          <w:color w:val="000000"/>
          <w:w w:val="0"/>
          <w:sz w:val="0"/>
          <w:szCs w:val="0"/>
          <w:u w:color="000000"/>
          <w:bdr w:val="none" w:sz="0" w:space="0" w:color="000000"/>
          <w:shd w:val="clear" w:color="000000" w:fill="000000"/>
          <w:lang w:val="x-none" w:eastAsia="x-none" w:bidi="x-none"/>
        </w:rPr>
      </w:pPr>
    </w:p>
    <w:p w14:paraId="4CD2C01F" w14:textId="3F137291" w:rsidR="00EC441D" w:rsidRDefault="00EC441D" w:rsidP="005A61C0">
      <w:pPr>
        <w:rPr>
          <w:snapToGrid w:val="0"/>
          <w:color w:val="000000"/>
          <w:w w:val="0"/>
          <w:sz w:val="0"/>
          <w:szCs w:val="0"/>
          <w:u w:color="000000"/>
          <w:bdr w:val="none" w:sz="0" w:space="0" w:color="000000"/>
          <w:shd w:val="clear" w:color="000000" w:fill="000000"/>
          <w:lang w:val="x-none" w:eastAsia="x-none" w:bidi="x-none"/>
        </w:rPr>
      </w:pPr>
    </w:p>
    <w:p w14:paraId="681EEABB" w14:textId="7AF1F594" w:rsidR="00EC441D" w:rsidRDefault="00EC441D" w:rsidP="005A61C0">
      <w:pPr>
        <w:rPr>
          <w:snapToGrid w:val="0"/>
          <w:color w:val="000000"/>
          <w:w w:val="0"/>
          <w:sz w:val="0"/>
          <w:szCs w:val="0"/>
          <w:u w:color="000000"/>
          <w:bdr w:val="none" w:sz="0" w:space="0" w:color="000000"/>
          <w:shd w:val="clear" w:color="000000" w:fill="000000"/>
          <w:lang w:val="x-none" w:eastAsia="x-none" w:bidi="x-none"/>
        </w:rPr>
      </w:pPr>
    </w:p>
    <w:p w14:paraId="2F6718A4" w14:textId="303DA591" w:rsidR="00EC441D" w:rsidRDefault="00EC441D" w:rsidP="005A61C0">
      <w:pPr>
        <w:rPr>
          <w:snapToGrid w:val="0"/>
          <w:color w:val="000000"/>
          <w:w w:val="0"/>
          <w:sz w:val="0"/>
          <w:szCs w:val="0"/>
          <w:u w:color="000000"/>
          <w:bdr w:val="none" w:sz="0" w:space="0" w:color="000000"/>
          <w:shd w:val="clear" w:color="000000" w:fill="000000"/>
          <w:lang w:val="x-none" w:eastAsia="x-none" w:bidi="x-none"/>
        </w:rPr>
      </w:pPr>
    </w:p>
    <w:p w14:paraId="480581B1" w14:textId="2055E2DE" w:rsidR="00EC441D" w:rsidRDefault="00EC441D" w:rsidP="005A61C0">
      <w:pPr>
        <w:rPr>
          <w:snapToGrid w:val="0"/>
          <w:color w:val="000000"/>
          <w:w w:val="0"/>
          <w:sz w:val="0"/>
          <w:szCs w:val="0"/>
          <w:u w:color="000000"/>
          <w:bdr w:val="none" w:sz="0" w:space="0" w:color="000000"/>
          <w:shd w:val="clear" w:color="000000" w:fill="000000"/>
          <w:lang w:val="x-none" w:eastAsia="x-none" w:bidi="x-none"/>
        </w:rPr>
      </w:pPr>
    </w:p>
    <w:p w14:paraId="19ED1340" w14:textId="6576E61E" w:rsidR="00EC441D" w:rsidRDefault="00EC441D" w:rsidP="005A61C0">
      <w:pPr>
        <w:rPr>
          <w:snapToGrid w:val="0"/>
          <w:color w:val="000000"/>
          <w:w w:val="0"/>
          <w:sz w:val="0"/>
          <w:szCs w:val="0"/>
          <w:u w:color="000000"/>
          <w:bdr w:val="none" w:sz="0" w:space="0" w:color="000000"/>
          <w:shd w:val="clear" w:color="000000" w:fill="000000"/>
          <w:lang w:val="x-none" w:eastAsia="x-none" w:bidi="x-none"/>
        </w:rPr>
      </w:pPr>
    </w:p>
    <w:p w14:paraId="1D670C21" w14:textId="51615654" w:rsidR="00EC441D" w:rsidRDefault="00EC441D" w:rsidP="005A61C0">
      <w:pPr>
        <w:rPr>
          <w:snapToGrid w:val="0"/>
          <w:color w:val="000000"/>
          <w:w w:val="0"/>
          <w:sz w:val="0"/>
          <w:szCs w:val="0"/>
          <w:u w:color="000000"/>
          <w:bdr w:val="none" w:sz="0" w:space="0" w:color="000000"/>
          <w:shd w:val="clear" w:color="000000" w:fill="000000"/>
          <w:lang w:val="x-none" w:eastAsia="x-none" w:bidi="x-none"/>
        </w:rPr>
      </w:pPr>
    </w:p>
    <w:p w14:paraId="1E39A3F1" w14:textId="4708304D" w:rsidR="00EC441D" w:rsidRDefault="00EC441D" w:rsidP="005A61C0">
      <w:pPr>
        <w:rPr>
          <w:snapToGrid w:val="0"/>
          <w:color w:val="000000"/>
          <w:w w:val="0"/>
          <w:sz w:val="0"/>
          <w:szCs w:val="0"/>
          <w:u w:color="000000"/>
          <w:bdr w:val="none" w:sz="0" w:space="0" w:color="000000"/>
          <w:shd w:val="clear" w:color="000000" w:fill="000000"/>
          <w:lang w:val="x-none" w:eastAsia="x-none" w:bidi="x-none"/>
        </w:rPr>
      </w:pPr>
    </w:p>
    <w:p w14:paraId="2031C86D" w14:textId="1D649C9C" w:rsidR="00EC441D" w:rsidRDefault="00EC441D" w:rsidP="005A61C0">
      <w:pPr>
        <w:rPr>
          <w:snapToGrid w:val="0"/>
          <w:color w:val="000000"/>
          <w:w w:val="0"/>
          <w:sz w:val="0"/>
          <w:szCs w:val="0"/>
          <w:u w:color="000000"/>
          <w:bdr w:val="none" w:sz="0" w:space="0" w:color="000000"/>
          <w:shd w:val="clear" w:color="000000" w:fill="000000"/>
          <w:lang w:val="x-none" w:eastAsia="x-none" w:bidi="x-none"/>
        </w:rPr>
      </w:pPr>
    </w:p>
    <w:p w14:paraId="37D8C52B" w14:textId="7A3F97AE" w:rsidR="00EC441D" w:rsidRDefault="00EC441D" w:rsidP="005A61C0">
      <w:pPr>
        <w:rPr>
          <w:snapToGrid w:val="0"/>
          <w:color w:val="000000"/>
          <w:w w:val="0"/>
          <w:sz w:val="0"/>
          <w:szCs w:val="0"/>
          <w:u w:color="000000"/>
          <w:bdr w:val="none" w:sz="0" w:space="0" w:color="000000"/>
          <w:shd w:val="clear" w:color="000000" w:fill="000000"/>
          <w:lang w:val="x-none" w:eastAsia="x-none" w:bidi="x-none"/>
        </w:rPr>
      </w:pPr>
    </w:p>
    <w:p w14:paraId="74AAD84E" w14:textId="346A08AB" w:rsidR="00EC441D" w:rsidRDefault="00EC441D" w:rsidP="005A61C0">
      <w:pPr>
        <w:rPr>
          <w:snapToGrid w:val="0"/>
          <w:color w:val="000000"/>
          <w:w w:val="0"/>
          <w:sz w:val="0"/>
          <w:szCs w:val="0"/>
          <w:u w:color="000000"/>
          <w:bdr w:val="none" w:sz="0" w:space="0" w:color="000000"/>
          <w:shd w:val="clear" w:color="000000" w:fill="000000"/>
          <w:lang w:val="x-none" w:eastAsia="x-none" w:bidi="x-none"/>
        </w:rPr>
      </w:pPr>
    </w:p>
    <w:p w14:paraId="62DB5CA3" w14:textId="63008677" w:rsidR="00EC441D" w:rsidRDefault="00EC441D" w:rsidP="005A61C0">
      <w:pPr>
        <w:rPr>
          <w:snapToGrid w:val="0"/>
          <w:color w:val="000000"/>
          <w:w w:val="0"/>
          <w:sz w:val="0"/>
          <w:szCs w:val="0"/>
          <w:u w:color="000000"/>
          <w:bdr w:val="none" w:sz="0" w:space="0" w:color="000000"/>
          <w:shd w:val="clear" w:color="000000" w:fill="000000"/>
          <w:lang w:val="x-none" w:eastAsia="x-none" w:bidi="x-none"/>
        </w:rPr>
      </w:pPr>
    </w:p>
    <w:p w14:paraId="2633780C" w14:textId="77777777" w:rsidR="00EC441D" w:rsidRDefault="00EC441D" w:rsidP="005A61C0">
      <w:pPr>
        <w:rPr>
          <w:lang w:eastAsia="nn-NO"/>
        </w:rPr>
      </w:pPr>
    </w:p>
    <w:p w14:paraId="2E13A076" w14:textId="0BEF68B4" w:rsidR="00CE2245" w:rsidRDefault="00CE2245" w:rsidP="005A61C0">
      <w:pPr>
        <w:rPr>
          <w:lang w:eastAsia="nn-NO"/>
        </w:rPr>
      </w:pPr>
    </w:p>
    <w:p w14:paraId="013D47ED" w14:textId="30AF2A42" w:rsidR="00CE2245" w:rsidRDefault="00CE2245" w:rsidP="005A61C0">
      <w:pPr>
        <w:rPr>
          <w:lang w:eastAsia="nn-NO"/>
        </w:rPr>
      </w:pPr>
      <w:r w:rsidRPr="00CE2245">
        <w:rPr>
          <w:noProof/>
          <w:lang w:val="nb-NO"/>
        </w:rPr>
        <w:drawing>
          <wp:inline distT="0" distB="0" distL="0" distR="0" wp14:anchorId="13C81702" wp14:editId="4AF4F720">
            <wp:extent cx="2709507" cy="3611880"/>
            <wp:effectExtent l="0" t="0" r="0" b="7620"/>
            <wp:docPr id="7" name="Bilde 7" descr="C:\Users\Anette\Pictures\årsmelding 2023\g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ette\Pictures\årsmelding 2023\g1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2668" cy="3616093"/>
                    </a:xfrm>
                    <a:prstGeom prst="rect">
                      <a:avLst/>
                    </a:prstGeom>
                    <a:noFill/>
                    <a:ln>
                      <a:noFill/>
                    </a:ln>
                  </pic:spPr>
                </pic:pic>
              </a:graphicData>
            </a:graphic>
          </wp:inline>
        </w:drawing>
      </w:r>
    </w:p>
    <w:p w14:paraId="10D6C6CA" w14:textId="1ADFFB81" w:rsidR="00CE2245" w:rsidRDefault="00CE2245" w:rsidP="005A61C0">
      <w:pPr>
        <w:rPr>
          <w:lang w:eastAsia="nn-NO"/>
        </w:rPr>
      </w:pPr>
    </w:p>
    <w:p w14:paraId="4DD890A1" w14:textId="51539C86" w:rsidR="00A45DA8" w:rsidRDefault="00A45DA8" w:rsidP="00487643">
      <w:pPr>
        <w:rPr>
          <w:szCs w:val="24"/>
        </w:rPr>
      </w:pPr>
    </w:p>
    <w:p w14:paraId="10C030E8" w14:textId="77777777" w:rsidR="00CE2245" w:rsidRDefault="00CE2245">
      <w:pPr>
        <w:tabs>
          <w:tab w:val="clear" w:pos="1134"/>
          <w:tab w:val="clear" w:pos="2268"/>
          <w:tab w:val="clear" w:pos="3402"/>
          <w:tab w:val="clear" w:pos="5103"/>
          <w:tab w:val="clear" w:pos="6237"/>
          <w:tab w:val="clear" w:pos="7655"/>
          <w:tab w:val="clear" w:pos="9072"/>
        </w:tabs>
        <w:rPr>
          <w:b/>
          <w:szCs w:val="24"/>
        </w:rPr>
      </w:pPr>
      <w:r>
        <w:rPr>
          <w:b/>
          <w:szCs w:val="24"/>
        </w:rPr>
        <w:br w:type="page"/>
      </w:r>
    </w:p>
    <w:p w14:paraId="0FA891C1" w14:textId="09C61FD7" w:rsidR="005A61C0" w:rsidRPr="00AE73B4" w:rsidRDefault="005A61C0" w:rsidP="00487643">
      <w:pPr>
        <w:rPr>
          <w:b/>
          <w:szCs w:val="24"/>
        </w:rPr>
      </w:pPr>
      <w:r w:rsidRPr="00AE73B4">
        <w:rPr>
          <w:b/>
          <w:szCs w:val="24"/>
        </w:rPr>
        <w:lastRenderedPageBreak/>
        <w:t>G12</w:t>
      </w:r>
    </w:p>
    <w:p w14:paraId="3371A3AE" w14:textId="77777777" w:rsidR="00E34968" w:rsidRPr="00AE73B4" w:rsidRDefault="00E34968" w:rsidP="00E34968">
      <w:pPr>
        <w:pStyle w:val="paragraph"/>
        <w:spacing w:before="0" w:beforeAutospacing="0" w:after="0" w:afterAutospacing="0"/>
        <w:textAlignment w:val="baseline"/>
        <w:rPr>
          <w:sz w:val="18"/>
          <w:szCs w:val="18"/>
          <w:lang w:val="nn-NO"/>
        </w:rPr>
      </w:pPr>
      <w:r w:rsidRPr="00AE73B4">
        <w:rPr>
          <w:rStyle w:val="normaltextrun"/>
          <w:lang w:val="nn-NO"/>
        </w:rPr>
        <w:t>Gutar 12 var 9 spelarar då sesongen starta, men er no sju spelarar. Dei trenar kvar onsdag 1745- 1900 saman med G 10 og G11. Dette fungerer fint, og treningsgruppa er stort sett rundt 20 spelarar. Gutane er ivrige og engasjerte. Dei har hatt ei fin utvikling i år, spesielt med tanke på samspel, og at dei klarar å sjå gode løysingar i angrepsspelet. Dei er gode til å spele opp kvarandre. På trening er det fokus på kast og mottak, kast og mottak i bevegelse skot, samarbeid og takling i forsvar. Me har og hatt eit par treningskampar mot J 12. </w:t>
      </w:r>
      <w:r w:rsidRPr="00AE73B4">
        <w:rPr>
          <w:rStyle w:val="eop"/>
          <w:lang w:val="nn-NO"/>
        </w:rPr>
        <w:t> </w:t>
      </w:r>
    </w:p>
    <w:p w14:paraId="29A119C9" w14:textId="17A6753A" w:rsidR="00E34968" w:rsidRPr="00AE73B4" w:rsidRDefault="00E34968" w:rsidP="00E34968">
      <w:pPr>
        <w:pStyle w:val="paragraph"/>
        <w:spacing w:before="0" w:beforeAutospacing="0" w:after="0" w:afterAutospacing="0"/>
        <w:textAlignment w:val="baseline"/>
        <w:rPr>
          <w:sz w:val="18"/>
          <w:szCs w:val="18"/>
          <w:lang w:val="nn-NO"/>
        </w:rPr>
      </w:pPr>
      <w:r w:rsidRPr="00AE73B4">
        <w:rPr>
          <w:rStyle w:val="normaltextrun"/>
          <w:lang w:val="nn-NO"/>
        </w:rPr>
        <w:t xml:space="preserve">Før jul spelte me sju kampar. Me vann fem kampar, og tapte </w:t>
      </w:r>
      <w:proofErr w:type="spellStart"/>
      <w:r w:rsidRPr="00AE73B4">
        <w:rPr>
          <w:rStyle w:val="normaltextrun"/>
          <w:lang w:val="nn-NO"/>
        </w:rPr>
        <w:t>knepent</w:t>
      </w:r>
      <w:proofErr w:type="spellEnd"/>
      <w:r w:rsidRPr="00AE73B4">
        <w:rPr>
          <w:rStyle w:val="normaltextrun"/>
          <w:lang w:val="nn-NO"/>
        </w:rPr>
        <w:t xml:space="preserve"> to av dei. Etter jul har me enda ikkje spelt kampar. Me har hatt med oss spelarar frå G 11 og J 12 på kampar, sidan me sjeldan er </w:t>
      </w:r>
      <w:proofErr w:type="spellStart"/>
      <w:r w:rsidRPr="00AE73B4">
        <w:rPr>
          <w:rStyle w:val="normaltextrun"/>
          <w:lang w:val="nn-NO"/>
        </w:rPr>
        <w:t>fulltallige</w:t>
      </w:r>
      <w:proofErr w:type="spellEnd"/>
      <w:r w:rsidRPr="00AE73B4">
        <w:rPr>
          <w:rStyle w:val="normaltextrun"/>
          <w:lang w:val="nn-NO"/>
        </w:rPr>
        <w:t xml:space="preserve">. Det er og to spelarar som er fødde i 2010 som spelar på laget og er på </w:t>
      </w:r>
      <w:proofErr w:type="spellStart"/>
      <w:r w:rsidRPr="00AE73B4">
        <w:rPr>
          <w:rStyle w:val="normaltextrun"/>
          <w:lang w:val="nn-NO"/>
        </w:rPr>
        <w:t>disp</w:t>
      </w:r>
      <w:proofErr w:type="spellEnd"/>
      <w:r w:rsidRPr="00AE73B4">
        <w:rPr>
          <w:rStyle w:val="normaltextrun"/>
          <w:lang w:val="nn-NO"/>
        </w:rPr>
        <w:t>. Trenar</w:t>
      </w:r>
      <w:r w:rsidR="00AE73B4">
        <w:rPr>
          <w:rStyle w:val="normaltextrun"/>
          <w:lang w:val="nn-NO"/>
        </w:rPr>
        <w:t xml:space="preserve"> er Heidi Svori, og oppkvinne</w:t>
      </w:r>
      <w:r w:rsidRPr="00AE73B4">
        <w:rPr>
          <w:rStyle w:val="normaltextrun"/>
          <w:lang w:val="nn-NO"/>
        </w:rPr>
        <w:t xml:space="preserve"> er Camilla Nordli. </w:t>
      </w:r>
      <w:r w:rsidRPr="00AE73B4">
        <w:rPr>
          <w:rStyle w:val="eop"/>
          <w:lang w:val="nn-NO"/>
        </w:rPr>
        <w:t> </w:t>
      </w:r>
    </w:p>
    <w:p w14:paraId="24670A1D" w14:textId="420AEB5B" w:rsidR="00E34968" w:rsidRDefault="00E34968" w:rsidP="00E34968">
      <w:pPr>
        <w:pStyle w:val="paragraph"/>
        <w:spacing w:before="0" w:beforeAutospacing="0" w:after="0" w:afterAutospacing="0"/>
        <w:textAlignment w:val="baseline"/>
        <w:rPr>
          <w:rStyle w:val="eop"/>
          <w:rFonts w:ascii="Calibri" w:hAnsi="Calibri" w:cs="Calibri"/>
          <w:lang w:val="nn-NO"/>
        </w:rPr>
      </w:pPr>
      <w:r w:rsidRPr="00E34968">
        <w:rPr>
          <w:rStyle w:val="eop"/>
          <w:rFonts w:ascii="Calibri" w:hAnsi="Calibri" w:cs="Calibri"/>
          <w:lang w:val="nn-NO"/>
        </w:rPr>
        <w:t> </w:t>
      </w:r>
    </w:p>
    <w:p w14:paraId="1711B410" w14:textId="55F681E6" w:rsidR="00CE2245" w:rsidRDefault="00CE2245" w:rsidP="00E34968">
      <w:pPr>
        <w:pStyle w:val="paragraph"/>
        <w:spacing w:before="0" w:beforeAutospacing="0" w:after="0" w:afterAutospacing="0"/>
        <w:textAlignment w:val="baseline"/>
        <w:rPr>
          <w:rStyle w:val="eop"/>
          <w:rFonts w:ascii="Calibri" w:hAnsi="Calibri" w:cs="Calibri"/>
          <w:lang w:val="nn-NO"/>
        </w:rPr>
      </w:pPr>
    </w:p>
    <w:p w14:paraId="6CE2251A" w14:textId="77777777" w:rsidR="00CE2245" w:rsidRDefault="00CE2245" w:rsidP="00E34968">
      <w:pPr>
        <w:pStyle w:val="paragraph"/>
        <w:spacing w:before="0" w:beforeAutospacing="0" w:after="0" w:afterAutospacing="0"/>
        <w:textAlignment w:val="baseline"/>
        <w:rPr>
          <w:rStyle w:val="eop"/>
          <w:rFonts w:ascii="Calibri" w:hAnsi="Calibri" w:cs="Calibri"/>
          <w:lang w:val="nn-NO"/>
        </w:rPr>
      </w:pPr>
    </w:p>
    <w:p w14:paraId="05BC5D8A" w14:textId="50C1F458" w:rsidR="00CE2245" w:rsidRPr="00E34968" w:rsidRDefault="00CE2245" w:rsidP="00E34968">
      <w:pPr>
        <w:pStyle w:val="paragraph"/>
        <w:spacing w:before="0" w:beforeAutospacing="0" w:after="0" w:afterAutospacing="0"/>
        <w:textAlignment w:val="baseline"/>
        <w:rPr>
          <w:rFonts w:ascii="Segoe UI" w:hAnsi="Segoe UI" w:cs="Segoe UI"/>
          <w:sz w:val="18"/>
          <w:szCs w:val="18"/>
          <w:lang w:val="nn-NO"/>
        </w:rPr>
      </w:pPr>
    </w:p>
    <w:p w14:paraId="02AD3E07" w14:textId="77777777" w:rsidR="00E34968" w:rsidRPr="00144761" w:rsidRDefault="00E34968" w:rsidP="00487643">
      <w:pPr>
        <w:rPr>
          <w:szCs w:val="24"/>
        </w:rPr>
      </w:pPr>
    </w:p>
    <w:p w14:paraId="747BA5D7" w14:textId="77777777" w:rsidR="00CE2245" w:rsidRDefault="00CE2245" w:rsidP="00A040B1">
      <w:pPr>
        <w:tabs>
          <w:tab w:val="clear" w:pos="1134"/>
          <w:tab w:val="clear" w:pos="2268"/>
          <w:tab w:val="clear" w:pos="3402"/>
          <w:tab w:val="clear" w:pos="5103"/>
          <w:tab w:val="clear" w:pos="6237"/>
          <w:tab w:val="clear" w:pos="7655"/>
          <w:tab w:val="clear" w:pos="9072"/>
        </w:tabs>
        <w:rPr>
          <w:b/>
          <w:bCs/>
          <w:szCs w:val="24"/>
        </w:rPr>
      </w:pPr>
    </w:p>
    <w:p w14:paraId="4869F96F" w14:textId="77777777" w:rsidR="00CE2245" w:rsidRDefault="00CE2245">
      <w:pPr>
        <w:tabs>
          <w:tab w:val="clear" w:pos="1134"/>
          <w:tab w:val="clear" w:pos="2268"/>
          <w:tab w:val="clear" w:pos="3402"/>
          <w:tab w:val="clear" w:pos="5103"/>
          <w:tab w:val="clear" w:pos="6237"/>
          <w:tab w:val="clear" w:pos="7655"/>
          <w:tab w:val="clear" w:pos="9072"/>
        </w:tabs>
        <w:rPr>
          <w:b/>
          <w:bCs/>
          <w:szCs w:val="24"/>
        </w:rPr>
      </w:pPr>
      <w:r>
        <w:rPr>
          <w:b/>
          <w:bCs/>
          <w:szCs w:val="24"/>
        </w:rPr>
        <w:br w:type="page"/>
      </w:r>
    </w:p>
    <w:p w14:paraId="32D94E13" w14:textId="7DE1543F" w:rsidR="00487643" w:rsidRPr="00144761" w:rsidRDefault="0025778F" w:rsidP="00A040B1">
      <w:pPr>
        <w:tabs>
          <w:tab w:val="clear" w:pos="1134"/>
          <w:tab w:val="clear" w:pos="2268"/>
          <w:tab w:val="clear" w:pos="3402"/>
          <w:tab w:val="clear" w:pos="5103"/>
          <w:tab w:val="clear" w:pos="6237"/>
          <w:tab w:val="clear" w:pos="7655"/>
          <w:tab w:val="clear" w:pos="9072"/>
        </w:tabs>
        <w:rPr>
          <w:b/>
          <w:bCs/>
          <w:szCs w:val="24"/>
        </w:rPr>
      </w:pPr>
      <w:r w:rsidRPr="00144761">
        <w:rPr>
          <w:b/>
          <w:bCs/>
          <w:szCs w:val="24"/>
        </w:rPr>
        <w:lastRenderedPageBreak/>
        <w:t>G16</w:t>
      </w:r>
    </w:p>
    <w:p w14:paraId="6A434376" w14:textId="77777777" w:rsidR="0025778F" w:rsidRPr="00144761" w:rsidRDefault="0025778F" w:rsidP="0025778F">
      <w:pPr>
        <w:rPr>
          <w:szCs w:val="24"/>
          <w:lang w:eastAsia="en-US"/>
        </w:rPr>
      </w:pPr>
      <w:r w:rsidRPr="00144761">
        <w:rPr>
          <w:szCs w:val="24"/>
          <w:lang w:eastAsia="en-US"/>
        </w:rPr>
        <w:t>For gutar f.2008 og 2007 har tilbodet hausten 2023 vore eit samarbeidslag mellom ÅTIL og Jotun, administrert av ÅTIL. Spelarane kan då stå i sine eigne klubbar og treng ikkje melde overgang, eller søke om utlån. Desse to årskulla vart slegne saman til eitt lag og ei treningsgruppe i fjor. Dette tykkjer me ha vore svært vellukka. Me starta med ei treningsgruppe på 20 spelarar, noko som gjer at me alltid er mange på trening og får godt «</w:t>
      </w:r>
      <w:proofErr w:type="spellStart"/>
      <w:r w:rsidRPr="00144761">
        <w:rPr>
          <w:szCs w:val="24"/>
          <w:lang w:eastAsia="en-US"/>
        </w:rPr>
        <w:t>trøkk</w:t>
      </w:r>
      <w:proofErr w:type="spellEnd"/>
      <w:r w:rsidRPr="00144761">
        <w:rPr>
          <w:szCs w:val="24"/>
          <w:lang w:eastAsia="en-US"/>
        </w:rPr>
        <w:t xml:space="preserve">» der. Å vere to årskull i lag har vore utviklande, spesielt for dei yngste som har måtta ta nokre steg mot å bli tøffare både på trening og i kamp. Me ser det godt att i spelsituasjonar. Elles har treningane i hovudsak vore bygde opp rundt trivsel, å ha det kjekt på trening og det å skapa samarbeid og samhald. Dei er blitt ei samansveisa gruppa, og det er veldig kjekt. Me har det moro på trening. Meir </w:t>
      </w:r>
      <w:proofErr w:type="spellStart"/>
      <w:r w:rsidRPr="00144761">
        <w:rPr>
          <w:szCs w:val="24"/>
          <w:lang w:eastAsia="en-US"/>
        </w:rPr>
        <w:t>håndballfagleg</w:t>
      </w:r>
      <w:proofErr w:type="spellEnd"/>
      <w:r w:rsidRPr="00144761">
        <w:rPr>
          <w:szCs w:val="24"/>
          <w:lang w:eastAsia="en-US"/>
        </w:rPr>
        <w:t xml:space="preserve"> sett har me i år jobba mykje med formasjonar og trekk, sette fart i kontra og angrep, pådrag og vidarespel, forsvarsarbeid og keeperarbeid. Gutane viser fin utvikling på alle område.  Det har vore veldig kjekt å sjå at kompetansen no er slik at me kan køyre ganske kompliserte øvingar og formasjonar. Når det gjeld kampar, er me såpass mange at eit par spelarar må stå over kvar gong. Det rullerer me på, men meiner også at gutane no er så gamle at det blir meir ulikt i høve til speletid enn det har vore før. Alle skal uansett spele og vere med og me håpar me klarar å halde motivasjonen deira oppe slik at dei held fram med handballen. Ein annan viktig del av å halde på spelarane er at me trenar ein dag i Øvre og ein dag på Tangen. Me har mange </w:t>
      </w:r>
      <w:proofErr w:type="spellStart"/>
      <w:r w:rsidRPr="00144761">
        <w:rPr>
          <w:szCs w:val="24"/>
          <w:lang w:eastAsia="en-US"/>
        </w:rPr>
        <w:t>tangingar</w:t>
      </w:r>
      <w:proofErr w:type="spellEnd"/>
      <w:r w:rsidRPr="00144761">
        <w:rPr>
          <w:szCs w:val="24"/>
          <w:lang w:eastAsia="en-US"/>
        </w:rPr>
        <w:t xml:space="preserve"> i gruppa, og det er kanskje fordi me også trenar hjå dei, slik at dei ikkje må reise til Øvre kvar trening. </w:t>
      </w:r>
    </w:p>
    <w:p w14:paraId="317FEDDE" w14:textId="77777777" w:rsidR="0025778F" w:rsidRPr="00144761" w:rsidRDefault="0025778F" w:rsidP="0025778F">
      <w:pPr>
        <w:rPr>
          <w:szCs w:val="24"/>
          <w:lang w:eastAsia="en-US"/>
        </w:rPr>
      </w:pPr>
    </w:p>
    <w:p w14:paraId="13D53BFC" w14:textId="77777777" w:rsidR="0025778F" w:rsidRPr="00144761" w:rsidRDefault="0025778F" w:rsidP="0025778F">
      <w:pPr>
        <w:rPr>
          <w:szCs w:val="24"/>
          <w:lang w:eastAsia="en-US"/>
        </w:rPr>
      </w:pPr>
      <w:r w:rsidRPr="00144761">
        <w:rPr>
          <w:szCs w:val="24"/>
          <w:lang w:eastAsia="en-US"/>
        </w:rPr>
        <w:t xml:space="preserve">No har me fokus på å fullføre sesongen. Til no ligg me på ein 5.plass på tabellen, og me håpar å kunne plukke med oss nokre fleire poeng utover vinteren. Så er målet å runde av med turnering på Elverum i lag med J14 og J16. Det ser me fram til. </w:t>
      </w:r>
    </w:p>
    <w:p w14:paraId="766B0052" w14:textId="77777777" w:rsidR="0025778F" w:rsidRPr="00144761" w:rsidRDefault="0025778F" w:rsidP="0025778F">
      <w:pPr>
        <w:rPr>
          <w:szCs w:val="24"/>
          <w:lang w:eastAsia="en-US"/>
        </w:rPr>
      </w:pPr>
    </w:p>
    <w:p w14:paraId="73EAC454" w14:textId="01924B6B" w:rsidR="00B36B45" w:rsidRDefault="00CE2245">
      <w:pPr>
        <w:tabs>
          <w:tab w:val="clear" w:pos="1134"/>
          <w:tab w:val="clear" w:pos="2268"/>
          <w:tab w:val="clear" w:pos="3402"/>
          <w:tab w:val="clear" w:pos="5103"/>
          <w:tab w:val="clear" w:pos="6237"/>
          <w:tab w:val="clear" w:pos="7655"/>
          <w:tab w:val="clear" w:pos="9072"/>
        </w:tabs>
        <w:rPr>
          <w:b/>
          <w:szCs w:val="24"/>
          <w:lang w:eastAsia="en-US"/>
        </w:rPr>
      </w:pPr>
      <w:r w:rsidRPr="00CE2245">
        <w:rPr>
          <w:b/>
          <w:noProof/>
          <w:szCs w:val="24"/>
          <w:lang w:val="nb-NO"/>
        </w:rPr>
        <w:drawing>
          <wp:inline distT="0" distB="0" distL="0" distR="0" wp14:anchorId="1B5B3FFA" wp14:editId="30445AEC">
            <wp:extent cx="3048000" cy="4064000"/>
            <wp:effectExtent l="0" t="0" r="0" b="0"/>
            <wp:docPr id="12" name="Bilde 12" descr="C:\Users\Anette\Pictures\årsmelding 2023\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ette\Pictures\årsmelding 2023\g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4064000"/>
                    </a:xfrm>
                    <a:prstGeom prst="rect">
                      <a:avLst/>
                    </a:prstGeom>
                    <a:noFill/>
                    <a:ln>
                      <a:noFill/>
                    </a:ln>
                  </pic:spPr>
                </pic:pic>
              </a:graphicData>
            </a:graphic>
          </wp:inline>
        </w:drawing>
      </w:r>
      <w:r w:rsidR="00B36B45">
        <w:rPr>
          <w:b/>
          <w:szCs w:val="24"/>
          <w:lang w:eastAsia="en-US"/>
        </w:rPr>
        <w:br w:type="page"/>
      </w:r>
    </w:p>
    <w:p w14:paraId="662D87DB" w14:textId="77777777" w:rsidR="00CE2245" w:rsidRDefault="00CE2245" w:rsidP="00A040B1">
      <w:pPr>
        <w:tabs>
          <w:tab w:val="clear" w:pos="1134"/>
          <w:tab w:val="clear" w:pos="2268"/>
          <w:tab w:val="clear" w:pos="3402"/>
          <w:tab w:val="clear" w:pos="5103"/>
          <w:tab w:val="clear" w:pos="6237"/>
          <w:tab w:val="clear" w:pos="7655"/>
          <w:tab w:val="clear" w:pos="9072"/>
        </w:tabs>
        <w:rPr>
          <w:b/>
          <w:szCs w:val="24"/>
          <w:lang w:eastAsia="en-US"/>
        </w:rPr>
      </w:pPr>
    </w:p>
    <w:p w14:paraId="0106E48D" w14:textId="477B7468" w:rsidR="0025778F" w:rsidRPr="00AE73B4" w:rsidRDefault="00AE73B4" w:rsidP="00A040B1">
      <w:pPr>
        <w:tabs>
          <w:tab w:val="clear" w:pos="1134"/>
          <w:tab w:val="clear" w:pos="2268"/>
          <w:tab w:val="clear" w:pos="3402"/>
          <w:tab w:val="clear" w:pos="5103"/>
          <w:tab w:val="clear" w:pos="6237"/>
          <w:tab w:val="clear" w:pos="7655"/>
          <w:tab w:val="clear" w:pos="9072"/>
        </w:tabs>
        <w:rPr>
          <w:b/>
          <w:bCs/>
          <w:szCs w:val="24"/>
        </w:rPr>
      </w:pPr>
      <w:r w:rsidRPr="00AE73B4">
        <w:rPr>
          <w:b/>
          <w:szCs w:val="24"/>
          <w:lang w:eastAsia="en-US"/>
        </w:rPr>
        <w:t>Senior damer</w:t>
      </w:r>
    </w:p>
    <w:p w14:paraId="36F6294B" w14:textId="293ADFB6" w:rsidR="00B36B45" w:rsidRPr="00B36B45" w:rsidRDefault="00B36B45" w:rsidP="00B36B45">
      <w:pPr>
        <w:rPr>
          <w:color w:val="000000"/>
          <w:szCs w:val="24"/>
        </w:rPr>
      </w:pPr>
      <w:r w:rsidRPr="00B36B45">
        <w:rPr>
          <w:color w:val="000000"/>
          <w:szCs w:val="24"/>
        </w:rPr>
        <w:t>Trenarteam: Jannicke Øyre Nundal</w:t>
      </w:r>
      <w:r>
        <w:rPr>
          <w:color w:val="000000"/>
          <w:szCs w:val="24"/>
        </w:rPr>
        <w:t xml:space="preserve">, </w:t>
      </w:r>
      <w:r w:rsidRPr="00B36B45">
        <w:rPr>
          <w:color w:val="000000"/>
          <w:szCs w:val="24"/>
        </w:rPr>
        <w:t>Vibeke Fusche Moe</w:t>
      </w:r>
      <w:r>
        <w:rPr>
          <w:color w:val="000000"/>
          <w:szCs w:val="24"/>
        </w:rPr>
        <w:t xml:space="preserve"> og </w:t>
      </w:r>
      <w:r w:rsidRPr="00B36B45">
        <w:rPr>
          <w:color w:val="000000"/>
          <w:szCs w:val="24"/>
        </w:rPr>
        <w:t>Marianne Hestetun</w:t>
      </w:r>
      <w:r>
        <w:rPr>
          <w:color w:val="000000"/>
          <w:szCs w:val="24"/>
        </w:rPr>
        <w:t>.</w:t>
      </w:r>
    </w:p>
    <w:p w14:paraId="640C5C4E" w14:textId="5B99205B" w:rsidR="00B36B45" w:rsidRPr="00B36B45" w:rsidRDefault="00B36B45" w:rsidP="00B36B45">
      <w:pPr>
        <w:rPr>
          <w:color w:val="000000"/>
          <w:szCs w:val="24"/>
        </w:rPr>
      </w:pPr>
      <w:r w:rsidRPr="00B36B45">
        <w:rPr>
          <w:color w:val="000000"/>
          <w:szCs w:val="24"/>
        </w:rPr>
        <w:t>Oppkvinne: Ellen Veum</w:t>
      </w:r>
    </w:p>
    <w:p w14:paraId="6AC35AE1" w14:textId="77777777" w:rsidR="00B36B45" w:rsidRPr="00B36B45" w:rsidRDefault="00B36B45" w:rsidP="00B36B45">
      <w:pPr>
        <w:rPr>
          <w:color w:val="000000"/>
          <w:szCs w:val="24"/>
        </w:rPr>
      </w:pPr>
      <w:r w:rsidRPr="00B36B45">
        <w:rPr>
          <w:color w:val="000000"/>
          <w:szCs w:val="24"/>
        </w:rPr>
        <w:t>På Kvinner Senior er me 17 spelarar i stallen i alderen 17 til 33 år. Me starta oppkøyringa i juni månad. Målsettinga var som året før og jobba for å ha ei god treningsgruppe, der det er rom for alle. Me er stort sett same treningsgruppe som i fjor, og ein merkar at jentene er meir samspelte no. Det er godt oppmøte på treningane, og jentene er i god utvikling. Me trenar tre gonger i veka, og i tillegg har me tilbod om å få trena på Årdal Gym.  </w:t>
      </w:r>
    </w:p>
    <w:p w14:paraId="63824706" w14:textId="77777777" w:rsidR="00B36B45" w:rsidRPr="00B36B45" w:rsidRDefault="00B36B45" w:rsidP="00B36B45">
      <w:pPr>
        <w:rPr>
          <w:color w:val="000000"/>
          <w:szCs w:val="24"/>
        </w:rPr>
      </w:pPr>
    </w:p>
    <w:p w14:paraId="17EB907E" w14:textId="77777777" w:rsidR="00B36B45" w:rsidRPr="00B36B45" w:rsidRDefault="00B36B45" w:rsidP="00B36B45">
      <w:pPr>
        <w:rPr>
          <w:color w:val="000000"/>
          <w:szCs w:val="24"/>
        </w:rPr>
      </w:pPr>
      <w:r w:rsidRPr="00B36B45">
        <w:rPr>
          <w:color w:val="000000"/>
          <w:szCs w:val="24"/>
        </w:rPr>
        <w:t>Me starta sesongen borte mot Stryn og Eid i september, og tok med oss to poeng med seier mot Eid. Så vart det to tap mot Sogndal 1 og 2, før me greidde å slå Syril på Leikanger. Dei to siste kampane før jul, ein mot Sogndal heime og Førde/Dale borte vart tap. Men jentene har trena godt, og i januar 24 har me starta sesongen veldig bra med seier mot Florø 2 og Førde/Dale. I skrivande stund ligg me midt på tabellen. Held jentene fram med denne utviklinga trur me at me skal greia å "krypa" litt lenger opp på tabellen. </w:t>
      </w:r>
    </w:p>
    <w:p w14:paraId="4312E70C" w14:textId="77777777" w:rsidR="00B36B45" w:rsidRPr="00B36B45" w:rsidRDefault="00B36B45" w:rsidP="00B36B45">
      <w:pPr>
        <w:rPr>
          <w:color w:val="000000"/>
          <w:szCs w:val="24"/>
        </w:rPr>
      </w:pPr>
    </w:p>
    <w:p w14:paraId="473696D1" w14:textId="77777777" w:rsidR="00B36B45" w:rsidRPr="00B36B45" w:rsidRDefault="00B36B45" w:rsidP="00B36B45">
      <w:pPr>
        <w:rPr>
          <w:color w:val="000000"/>
          <w:szCs w:val="24"/>
        </w:rPr>
      </w:pPr>
      <w:r w:rsidRPr="00B36B45">
        <w:rPr>
          <w:color w:val="000000"/>
          <w:szCs w:val="24"/>
        </w:rPr>
        <w:t>Jentene trivst i lag og dei tykkjer det er ekstra kjekt å spela på heimebana med neste heilt fulle tribuner. Publikum lagar god stemning. Det er ingen andre lag i serien som har så mange tilskodarar på kamp! </w:t>
      </w:r>
    </w:p>
    <w:p w14:paraId="1444B981" w14:textId="2F8E59E8" w:rsidR="00B36B45" w:rsidRPr="00B36B45" w:rsidRDefault="00B36B45" w:rsidP="00B36B45">
      <w:pPr>
        <w:rPr>
          <w:color w:val="000000"/>
          <w:szCs w:val="24"/>
        </w:rPr>
      </w:pPr>
      <w:r w:rsidRPr="00B36B45">
        <w:rPr>
          <w:color w:val="000000"/>
          <w:szCs w:val="24"/>
        </w:rPr>
        <w:t xml:space="preserve">Jentene er oppteken av at me skal ha det kjekt i lag, og dei er flinke til å arrangera sosiale treff som Julebord, lunsj før kamp, sjå handball VM i lag og </w:t>
      </w:r>
      <w:r w:rsidR="00CE2245" w:rsidRPr="00B36B45">
        <w:rPr>
          <w:color w:val="000000"/>
          <w:szCs w:val="24"/>
        </w:rPr>
        <w:t>siger</w:t>
      </w:r>
      <w:r w:rsidR="00CE2245">
        <w:rPr>
          <w:color w:val="000000"/>
          <w:szCs w:val="24"/>
        </w:rPr>
        <w:t>s</w:t>
      </w:r>
      <w:r w:rsidR="00CE2245" w:rsidRPr="00B36B45">
        <w:rPr>
          <w:color w:val="000000"/>
          <w:szCs w:val="24"/>
        </w:rPr>
        <w:t>fest</w:t>
      </w:r>
      <w:r w:rsidRPr="00B36B45">
        <w:rPr>
          <w:color w:val="000000"/>
          <w:szCs w:val="24"/>
        </w:rPr>
        <w:t>. </w:t>
      </w:r>
    </w:p>
    <w:p w14:paraId="14C00097" w14:textId="42515F5C" w:rsidR="00353262" w:rsidRDefault="00353262" w:rsidP="00A040B1">
      <w:pPr>
        <w:tabs>
          <w:tab w:val="clear" w:pos="1134"/>
          <w:tab w:val="clear" w:pos="2268"/>
          <w:tab w:val="clear" w:pos="3402"/>
          <w:tab w:val="clear" w:pos="5103"/>
          <w:tab w:val="clear" w:pos="6237"/>
          <w:tab w:val="clear" w:pos="7655"/>
          <w:tab w:val="clear" w:pos="9072"/>
        </w:tabs>
        <w:rPr>
          <w:b/>
          <w:bCs/>
          <w:szCs w:val="24"/>
        </w:rPr>
      </w:pPr>
    </w:p>
    <w:p w14:paraId="2CAE1358" w14:textId="46C41D32" w:rsidR="00CE2245" w:rsidRDefault="00CE2245" w:rsidP="00A040B1">
      <w:pPr>
        <w:tabs>
          <w:tab w:val="clear" w:pos="1134"/>
          <w:tab w:val="clear" w:pos="2268"/>
          <w:tab w:val="clear" w:pos="3402"/>
          <w:tab w:val="clear" w:pos="5103"/>
          <w:tab w:val="clear" w:pos="6237"/>
          <w:tab w:val="clear" w:pos="7655"/>
          <w:tab w:val="clear" w:pos="9072"/>
        </w:tabs>
        <w:rPr>
          <w:b/>
          <w:bCs/>
          <w:szCs w:val="24"/>
        </w:rPr>
      </w:pPr>
      <w:r w:rsidRPr="00CE2245">
        <w:rPr>
          <w:b/>
          <w:bCs/>
          <w:noProof/>
          <w:szCs w:val="24"/>
          <w:lang w:val="nb-NO"/>
        </w:rPr>
        <w:drawing>
          <wp:anchor distT="0" distB="0" distL="114300" distR="114300" simplePos="0" relativeHeight="251664384" behindDoc="0" locked="0" layoutInCell="1" allowOverlap="1" wp14:anchorId="30D15C2C" wp14:editId="5D8726F1">
            <wp:simplePos x="0" y="0"/>
            <wp:positionH relativeFrom="column">
              <wp:posOffset>2447925</wp:posOffset>
            </wp:positionH>
            <wp:positionV relativeFrom="paragraph">
              <wp:posOffset>561340</wp:posOffset>
            </wp:positionV>
            <wp:extent cx="4419317" cy="3314488"/>
            <wp:effectExtent l="0" t="0" r="635" b="635"/>
            <wp:wrapNone/>
            <wp:docPr id="14" name="Bilde 14" descr="C:\Users\Anette\Pictures\årsmelding 2023\sen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ette\Pictures\årsmelding 2023\seni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419317" cy="33144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245">
        <w:rPr>
          <w:b/>
          <w:bCs/>
          <w:noProof/>
          <w:szCs w:val="24"/>
          <w:lang w:val="nb-NO"/>
        </w:rPr>
        <w:drawing>
          <wp:inline distT="0" distB="0" distL="0" distR="0" wp14:anchorId="4126E3F0" wp14:editId="2AA82E03">
            <wp:extent cx="2539929" cy="4495800"/>
            <wp:effectExtent l="0" t="0" r="0" b="0"/>
            <wp:docPr id="13" name="Bilde 13" descr="C:\Users\Anette\Pictures\årsmelding 2023\seni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ette\Pictures\årsmelding 2023\senior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0516" cy="4532239"/>
                    </a:xfrm>
                    <a:prstGeom prst="rect">
                      <a:avLst/>
                    </a:prstGeom>
                    <a:noFill/>
                    <a:ln>
                      <a:noFill/>
                    </a:ln>
                  </pic:spPr>
                </pic:pic>
              </a:graphicData>
            </a:graphic>
          </wp:inline>
        </w:drawing>
      </w:r>
    </w:p>
    <w:p w14:paraId="3BF02035" w14:textId="77777777" w:rsidR="00BC2583" w:rsidRPr="00487643" w:rsidRDefault="00BC2583" w:rsidP="00A040B1">
      <w:pPr>
        <w:tabs>
          <w:tab w:val="clear" w:pos="1134"/>
          <w:tab w:val="clear" w:pos="2268"/>
          <w:tab w:val="clear" w:pos="3402"/>
          <w:tab w:val="clear" w:pos="5103"/>
          <w:tab w:val="clear" w:pos="6237"/>
          <w:tab w:val="clear" w:pos="7655"/>
          <w:tab w:val="clear" w:pos="9072"/>
        </w:tabs>
        <w:rPr>
          <w:b/>
          <w:bCs/>
          <w:szCs w:val="24"/>
        </w:rPr>
      </w:pPr>
    </w:p>
    <w:p w14:paraId="5709EC47" w14:textId="5898B1DE" w:rsidR="00785551" w:rsidRPr="00487643" w:rsidRDefault="00785551" w:rsidP="00A040B1">
      <w:pPr>
        <w:tabs>
          <w:tab w:val="clear" w:pos="1134"/>
          <w:tab w:val="clear" w:pos="2268"/>
          <w:tab w:val="clear" w:pos="3402"/>
          <w:tab w:val="clear" w:pos="5103"/>
          <w:tab w:val="clear" w:pos="6237"/>
          <w:tab w:val="clear" w:pos="7655"/>
          <w:tab w:val="clear" w:pos="9072"/>
        </w:tabs>
        <w:rPr>
          <w:b/>
          <w:szCs w:val="24"/>
        </w:rPr>
      </w:pPr>
    </w:p>
    <w:sectPr w:rsidR="00785551" w:rsidRPr="00487643" w:rsidSect="006B10F8">
      <w:headerReference w:type="default" r:id="rId20"/>
      <w:footerReference w:type="default" r:id="rId21"/>
      <w:headerReference w:type="first" r:id="rId22"/>
      <w:footerReference w:type="first" r:id="rId23"/>
      <w:pgSz w:w="11907" w:h="16840" w:code="9"/>
      <w:pgMar w:top="720" w:right="720" w:bottom="720" w:left="720" w:header="567" w:footer="39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9041B" w14:textId="77777777" w:rsidR="006B10F8" w:rsidRDefault="006B10F8">
      <w:r>
        <w:separator/>
      </w:r>
    </w:p>
  </w:endnote>
  <w:endnote w:type="continuationSeparator" w:id="0">
    <w:p w14:paraId="1ECDB91A" w14:textId="77777777" w:rsidR="006B10F8" w:rsidRDefault="006B10F8">
      <w:r>
        <w:continuationSeparator/>
      </w:r>
    </w:p>
  </w:endnote>
  <w:endnote w:type="continuationNotice" w:id="1">
    <w:p w14:paraId="000ABB17" w14:textId="77777777" w:rsidR="006B10F8" w:rsidRDefault="006B10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A016B" w14:textId="0E58CAD2" w:rsidR="003D5059" w:rsidRPr="00E862C1" w:rsidRDefault="003D5059" w:rsidP="003A4335">
    <w:pPr>
      <w:pBdr>
        <w:top w:val="single" w:sz="4" w:space="0" w:color="auto"/>
      </w:pBdr>
      <w:tabs>
        <w:tab w:val="clear" w:pos="1134"/>
        <w:tab w:val="clear" w:pos="3402"/>
        <w:tab w:val="clear" w:pos="5103"/>
        <w:tab w:val="clear" w:pos="6237"/>
        <w:tab w:val="clear" w:pos="7655"/>
        <w:tab w:val="clear" w:pos="9072"/>
        <w:tab w:val="left" w:pos="0"/>
        <w:tab w:val="left" w:pos="5669"/>
        <w:tab w:val="left" w:pos="7937"/>
      </w:tabs>
      <w:rPr>
        <w:b/>
        <w:sz w:val="20"/>
        <w:lang w:val="nb-NO"/>
      </w:rPr>
    </w:pPr>
    <w:r w:rsidRPr="00E862C1">
      <w:rPr>
        <w:b/>
        <w:sz w:val="20"/>
        <w:lang w:val="nb-NO"/>
      </w:rPr>
      <w:t>Postadresse</w:t>
    </w:r>
    <w:r w:rsidRPr="00E862C1">
      <w:rPr>
        <w:b/>
        <w:sz w:val="20"/>
        <w:lang w:val="nb-NO"/>
      </w:rPr>
      <w:tab/>
    </w:r>
    <w:r w:rsidR="00E862C1" w:rsidRPr="00E862C1">
      <w:rPr>
        <w:b/>
        <w:sz w:val="20"/>
        <w:lang w:val="nb-NO"/>
      </w:rPr>
      <w:t xml:space="preserve">      </w:t>
    </w:r>
    <w:r w:rsidR="00E862C1">
      <w:rPr>
        <w:b/>
        <w:sz w:val="20"/>
        <w:lang w:val="nb-NO"/>
      </w:rPr>
      <w:t xml:space="preserve">                        </w:t>
    </w:r>
    <w:r w:rsidR="00E862C1" w:rsidRPr="00E862C1">
      <w:rPr>
        <w:b/>
        <w:sz w:val="20"/>
        <w:lang w:val="nb-NO"/>
      </w:rPr>
      <w:t xml:space="preserve"> </w:t>
    </w:r>
    <w:r w:rsidRPr="00E862C1">
      <w:rPr>
        <w:b/>
        <w:sz w:val="20"/>
        <w:lang w:val="nb-NO"/>
      </w:rPr>
      <w:t>Besøksadresse</w:t>
    </w:r>
    <w:r w:rsidRPr="00E862C1">
      <w:rPr>
        <w:b/>
        <w:sz w:val="20"/>
        <w:lang w:val="nb-NO"/>
      </w:rPr>
      <w:tab/>
    </w:r>
    <w:r w:rsidR="00AC40AC" w:rsidRPr="00E862C1">
      <w:rPr>
        <w:b/>
        <w:sz w:val="20"/>
        <w:lang w:val="nb-NO"/>
      </w:rPr>
      <w:tab/>
      <w:t>Foretaksregisteret</w:t>
    </w:r>
  </w:p>
  <w:p w14:paraId="65156B3E" w14:textId="3CA48403" w:rsidR="003D5059" w:rsidRPr="00E862C1" w:rsidRDefault="003D5059" w:rsidP="003A4335">
    <w:pPr>
      <w:tabs>
        <w:tab w:val="clear" w:pos="1134"/>
        <w:tab w:val="clear" w:pos="3402"/>
        <w:tab w:val="clear" w:pos="5103"/>
        <w:tab w:val="clear" w:pos="6237"/>
        <w:tab w:val="clear" w:pos="7655"/>
        <w:tab w:val="clear" w:pos="9072"/>
        <w:tab w:val="left" w:pos="0"/>
        <w:tab w:val="left" w:pos="5669"/>
        <w:tab w:val="left" w:pos="7937"/>
      </w:tabs>
      <w:rPr>
        <w:sz w:val="20"/>
        <w:lang w:val="nb-NO"/>
      </w:rPr>
    </w:pPr>
    <w:r w:rsidRPr="00E862C1">
      <w:rPr>
        <w:sz w:val="20"/>
        <w:lang w:val="nb-NO"/>
      </w:rPr>
      <w:t>IL Jotun</w:t>
    </w:r>
    <w:r w:rsidRPr="00E862C1">
      <w:rPr>
        <w:sz w:val="20"/>
        <w:lang w:val="nb-NO"/>
      </w:rPr>
      <w:tab/>
    </w:r>
    <w:r w:rsidR="00E862C1" w:rsidRPr="00E862C1">
      <w:rPr>
        <w:sz w:val="20"/>
        <w:lang w:val="nb-NO"/>
      </w:rPr>
      <w:t xml:space="preserve">                               </w:t>
    </w:r>
    <w:r w:rsidRPr="00E862C1">
      <w:rPr>
        <w:sz w:val="20"/>
        <w:lang w:val="nb-NO"/>
      </w:rPr>
      <w:t>Jotunhuset, Øvre Årdal</w:t>
    </w:r>
    <w:r w:rsidRPr="00E862C1">
      <w:rPr>
        <w:sz w:val="20"/>
        <w:lang w:val="nb-NO"/>
      </w:rPr>
      <w:tab/>
    </w:r>
    <w:r w:rsidR="00AC40AC" w:rsidRPr="00E862C1">
      <w:rPr>
        <w:color w:val="000000"/>
        <w:sz w:val="20"/>
        <w:lang w:val="nb-NO"/>
      </w:rPr>
      <w:t>975 702 308</w:t>
    </w:r>
  </w:p>
  <w:p w14:paraId="01C00FA8" w14:textId="15AFA580" w:rsidR="003D5059" w:rsidRPr="0025778F" w:rsidRDefault="003D5059" w:rsidP="003A4335">
    <w:pPr>
      <w:tabs>
        <w:tab w:val="clear" w:pos="1134"/>
        <w:tab w:val="clear" w:pos="3402"/>
        <w:tab w:val="clear" w:pos="5103"/>
        <w:tab w:val="clear" w:pos="6237"/>
        <w:tab w:val="clear" w:pos="7655"/>
        <w:tab w:val="clear" w:pos="9072"/>
        <w:tab w:val="left" w:pos="0"/>
        <w:tab w:val="left" w:pos="5669"/>
        <w:tab w:val="left" w:pos="7937"/>
      </w:tabs>
      <w:rPr>
        <w:sz w:val="20"/>
      </w:rPr>
    </w:pPr>
    <w:r w:rsidRPr="0025778F">
      <w:rPr>
        <w:sz w:val="20"/>
      </w:rPr>
      <w:t>Postboks 65</w:t>
    </w:r>
    <w:r w:rsidRPr="0025778F">
      <w:rPr>
        <w:sz w:val="20"/>
      </w:rPr>
      <w:tab/>
    </w:r>
    <w:r w:rsidR="00E862C1" w:rsidRPr="0025778F">
      <w:rPr>
        <w:sz w:val="20"/>
      </w:rPr>
      <w:t xml:space="preserve">                               </w:t>
    </w:r>
    <w:r w:rsidR="00AC40AC" w:rsidRPr="0025778F">
      <w:rPr>
        <w:b/>
        <w:sz w:val="20"/>
      </w:rPr>
      <w:t>E-p</w:t>
    </w:r>
    <w:r w:rsidRPr="0025778F">
      <w:rPr>
        <w:b/>
        <w:sz w:val="20"/>
      </w:rPr>
      <w:t>os</w:t>
    </w:r>
    <w:r w:rsidR="00AC40AC" w:rsidRPr="0025778F">
      <w:rPr>
        <w:b/>
        <w:sz w:val="20"/>
      </w:rPr>
      <w:t>t:</w:t>
    </w:r>
    <w:r w:rsidRPr="0025778F">
      <w:rPr>
        <w:sz w:val="20"/>
      </w:rPr>
      <w:tab/>
    </w:r>
  </w:p>
  <w:p w14:paraId="4025433F" w14:textId="64F94170" w:rsidR="003D5059" w:rsidRPr="0025778F" w:rsidRDefault="003D5059" w:rsidP="003A4335">
    <w:pPr>
      <w:tabs>
        <w:tab w:val="clear" w:pos="1134"/>
        <w:tab w:val="clear" w:pos="3402"/>
        <w:tab w:val="clear" w:pos="5103"/>
        <w:tab w:val="clear" w:pos="6237"/>
        <w:tab w:val="clear" w:pos="7655"/>
        <w:tab w:val="clear" w:pos="9072"/>
        <w:tab w:val="left" w:pos="0"/>
        <w:tab w:val="left" w:pos="5669"/>
        <w:tab w:val="left" w:pos="7937"/>
      </w:tabs>
      <w:rPr>
        <w:sz w:val="20"/>
      </w:rPr>
    </w:pPr>
    <w:r w:rsidRPr="0025778F">
      <w:rPr>
        <w:sz w:val="20"/>
      </w:rPr>
      <w:t>6882 Øvre Årdal</w:t>
    </w:r>
    <w:r w:rsidRPr="0025778F">
      <w:rPr>
        <w:sz w:val="20"/>
      </w:rPr>
      <w:tab/>
    </w:r>
    <w:r w:rsidR="00E862C1" w:rsidRPr="0025778F">
      <w:rPr>
        <w:sz w:val="20"/>
      </w:rPr>
      <w:t xml:space="preserve">                               </w:t>
    </w:r>
    <w:r w:rsidRPr="0025778F">
      <w:rPr>
        <w:sz w:val="20"/>
      </w:rPr>
      <w:t>post@iljotun.no</w:t>
    </w:r>
    <w:r w:rsidRPr="0025778F">
      <w:rPr>
        <w:sz w:val="20"/>
      </w:rPr>
      <w:tab/>
    </w:r>
    <w:r w:rsidRPr="0025778F">
      <w:rPr>
        <w:sz w:val="20"/>
      </w:rPr>
      <w:tab/>
    </w:r>
  </w:p>
  <w:p w14:paraId="7091AFF6" w14:textId="77777777" w:rsidR="003D5059" w:rsidRPr="0025778F" w:rsidRDefault="003D505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EA466" w14:textId="1210CB25" w:rsidR="003D5059" w:rsidRPr="00D120CD" w:rsidRDefault="003D5059" w:rsidP="003A4335">
    <w:pPr>
      <w:pBdr>
        <w:top w:val="single" w:sz="4" w:space="0" w:color="auto"/>
      </w:pBdr>
      <w:tabs>
        <w:tab w:val="clear" w:pos="1134"/>
        <w:tab w:val="clear" w:pos="3402"/>
        <w:tab w:val="clear" w:pos="5103"/>
        <w:tab w:val="clear" w:pos="6237"/>
        <w:tab w:val="clear" w:pos="7655"/>
        <w:tab w:val="clear" w:pos="9072"/>
        <w:tab w:val="left" w:pos="0"/>
        <w:tab w:val="left" w:pos="5669"/>
        <w:tab w:val="left" w:pos="7937"/>
      </w:tabs>
      <w:rPr>
        <w:rFonts w:ascii="Arial" w:hAnsi="Arial" w:cs="Arial"/>
        <w:b/>
        <w:sz w:val="18"/>
        <w:lang w:val="nb-NO"/>
      </w:rPr>
    </w:pPr>
    <w:bookmarkStart w:id="13" w:name="B_1_1"/>
    <w:r w:rsidRPr="00D120CD">
      <w:rPr>
        <w:rFonts w:ascii="Arial" w:hAnsi="Arial" w:cs="Arial"/>
        <w:b/>
        <w:sz w:val="18"/>
        <w:lang w:val="nb-NO"/>
      </w:rPr>
      <w:t>Postadresse</w:t>
    </w:r>
    <w:bookmarkEnd w:id="13"/>
    <w:r w:rsidRPr="00D120CD">
      <w:rPr>
        <w:rFonts w:ascii="Arial" w:hAnsi="Arial" w:cs="Arial"/>
        <w:b/>
        <w:sz w:val="18"/>
        <w:lang w:val="nb-NO"/>
      </w:rPr>
      <w:tab/>
    </w:r>
    <w:bookmarkStart w:id="14" w:name="B_1_2"/>
    <w:r w:rsidRPr="00D120CD">
      <w:rPr>
        <w:rFonts w:ascii="Arial" w:hAnsi="Arial" w:cs="Arial"/>
        <w:b/>
        <w:sz w:val="18"/>
        <w:lang w:val="nb-NO"/>
      </w:rPr>
      <w:t>Besøksadresse</w:t>
    </w:r>
    <w:bookmarkEnd w:id="14"/>
    <w:r w:rsidRPr="00D120CD">
      <w:rPr>
        <w:rFonts w:ascii="Arial" w:hAnsi="Arial" w:cs="Arial"/>
        <w:b/>
        <w:sz w:val="18"/>
        <w:lang w:val="nb-NO"/>
      </w:rPr>
      <w:tab/>
    </w:r>
    <w:hyperlink r:id="rId1" w:history="1">
      <w:r w:rsidRPr="00D120CD">
        <w:rPr>
          <w:rStyle w:val="Hyperkobling"/>
          <w:rFonts w:ascii="Arial" w:hAnsi="Arial" w:cs="Arial"/>
          <w:b/>
          <w:color w:val="auto"/>
          <w:sz w:val="18"/>
          <w:lang w:val="nb-NO"/>
        </w:rPr>
        <w:t>www.iljotun.no</w:t>
      </w:r>
    </w:hyperlink>
    <w:bookmarkStart w:id="15" w:name="B_3_4"/>
    <w:r w:rsidRPr="00D120CD">
      <w:rPr>
        <w:rFonts w:ascii="Arial" w:hAnsi="Arial" w:cs="Arial"/>
        <w:b/>
        <w:sz w:val="18"/>
        <w:lang w:val="nb-NO"/>
      </w:rPr>
      <w:t xml:space="preserve">        </w:t>
    </w:r>
    <w:r w:rsidRPr="00D120CD">
      <w:rPr>
        <w:rFonts w:ascii="Arial" w:hAnsi="Arial" w:cs="Arial"/>
        <w:b/>
        <w:sz w:val="18"/>
        <w:lang w:val="nb-NO"/>
      </w:rPr>
      <w:tab/>
    </w:r>
    <w:proofErr w:type="spellStart"/>
    <w:r w:rsidRPr="00D120CD">
      <w:rPr>
        <w:rFonts w:ascii="Arial" w:hAnsi="Arial" w:cs="Arial"/>
        <w:b/>
        <w:sz w:val="18"/>
        <w:lang w:val="nb-NO"/>
      </w:rPr>
      <w:t>Føretaksregisteret</w:t>
    </w:r>
    <w:bookmarkEnd w:id="15"/>
    <w:proofErr w:type="spellEnd"/>
  </w:p>
  <w:p w14:paraId="45B5E161" w14:textId="3FB58BD3" w:rsidR="003D5059" w:rsidRPr="00D120CD" w:rsidRDefault="003D5059">
    <w:pPr>
      <w:tabs>
        <w:tab w:val="clear" w:pos="1134"/>
        <w:tab w:val="clear" w:pos="3402"/>
        <w:tab w:val="clear" w:pos="5103"/>
        <w:tab w:val="clear" w:pos="6237"/>
        <w:tab w:val="clear" w:pos="7655"/>
        <w:tab w:val="clear" w:pos="9072"/>
        <w:tab w:val="left" w:pos="0"/>
        <w:tab w:val="left" w:pos="5669"/>
        <w:tab w:val="left" w:pos="7937"/>
      </w:tabs>
      <w:rPr>
        <w:sz w:val="22"/>
        <w:lang w:val="nb-NO"/>
      </w:rPr>
    </w:pPr>
    <w:r w:rsidRPr="00D120CD">
      <w:rPr>
        <w:sz w:val="22"/>
        <w:lang w:val="nb-NO"/>
      </w:rPr>
      <w:t>IL Jotun</w:t>
    </w:r>
    <w:r w:rsidRPr="00D120CD">
      <w:rPr>
        <w:sz w:val="22"/>
        <w:lang w:val="nb-NO"/>
      </w:rPr>
      <w:tab/>
    </w:r>
    <w:bookmarkStart w:id="16" w:name="B_2_2"/>
    <w:r w:rsidRPr="00D120CD">
      <w:rPr>
        <w:sz w:val="22"/>
        <w:lang w:val="nb-NO"/>
      </w:rPr>
      <w:t>Jotunhuset, Øvre Årdal</w:t>
    </w:r>
    <w:bookmarkEnd w:id="16"/>
    <w:r w:rsidRPr="00D120CD">
      <w:rPr>
        <w:sz w:val="22"/>
        <w:lang w:val="nb-NO"/>
      </w:rPr>
      <w:tab/>
    </w:r>
    <w:r w:rsidRPr="00D120CD">
      <w:rPr>
        <w:sz w:val="22"/>
        <w:lang w:val="nb-NO"/>
      </w:rPr>
      <w:tab/>
    </w:r>
    <w:r w:rsidRPr="00D120CD">
      <w:rPr>
        <w:rFonts w:ascii="Verdana" w:hAnsi="Verdana"/>
        <w:sz w:val="17"/>
        <w:szCs w:val="17"/>
      </w:rPr>
      <w:t>975 702 308</w:t>
    </w:r>
  </w:p>
  <w:p w14:paraId="6D9417AF" w14:textId="76A139A2" w:rsidR="003D5059" w:rsidRPr="00D120CD" w:rsidRDefault="003D5059">
    <w:pPr>
      <w:tabs>
        <w:tab w:val="clear" w:pos="1134"/>
        <w:tab w:val="clear" w:pos="3402"/>
        <w:tab w:val="clear" w:pos="5103"/>
        <w:tab w:val="clear" w:pos="6237"/>
        <w:tab w:val="clear" w:pos="7655"/>
        <w:tab w:val="clear" w:pos="9072"/>
        <w:tab w:val="left" w:pos="0"/>
        <w:tab w:val="left" w:pos="5669"/>
        <w:tab w:val="left" w:pos="7937"/>
      </w:tabs>
      <w:rPr>
        <w:sz w:val="22"/>
      </w:rPr>
    </w:pPr>
    <w:r w:rsidRPr="00D120CD">
      <w:rPr>
        <w:sz w:val="22"/>
      </w:rPr>
      <w:t>Postboks 65</w:t>
    </w:r>
    <w:r w:rsidRPr="00D120CD">
      <w:rPr>
        <w:sz w:val="22"/>
      </w:rPr>
      <w:tab/>
    </w:r>
    <w:bookmarkStart w:id="17" w:name="B_3_2"/>
    <w:r w:rsidRPr="00D120CD">
      <w:rPr>
        <w:rFonts w:ascii="Arial" w:hAnsi="Arial" w:cs="Arial"/>
        <w:b/>
        <w:sz w:val="18"/>
      </w:rPr>
      <w:t>E-Post</w:t>
    </w:r>
    <w:bookmarkEnd w:id="17"/>
    <w:r w:rsidRPr="00D120CD">
      <w:rPr>
        <w:sz w:val="22"/>
      </w:rPr>
      <w:tab/>
    </w:r>
    <w:r w:rsidRPr="00D120CD">
      <w:rPr>
        <w:sz w:val="22"/>
      </w:rPr>
      <w:tab/>
    </w:r>
  </w:p>
  <w:p w14:paraId="655D7F6C" w14:textId="10B6CD5A" w:rsidR="003D5059" w:rsidRDefault="003D5059">
    <w:pPr>
      <w:tabs>
        <w:tab w:val="clear" w:pos="1134"/>
        <w:tab w:val="clear" w:pos="3402"/>
        <w:tab w:val="clear" w:pos="5103"/>
        <w:tab w:val="clear" w:pos="6237"/>
        <w:tab w:val="clear" w:pos="7655"/>
        <w:tab w:val="clear" w:pos="9072"/>
        <w:tab w:val="left" w:pos="0"/>
        <w:tab w:val="left" w:pos="5669"/>
        <w:tab w:val="left" w:pos="7937"/>
      </w:tabs>
      <w:rPr>
        <w:sz w:val="22"/>
      </w:rPr>
    </w:pPr>
    <w:bookmarkStart w:id="18" w:name="B_4_1"/>
    <w:r w:rsidRPr="00D120CD">
      <w:rPr>
        <w:sz w:val="22"/>
      </w:rPr>
      <w:t>6882 Øvre Årdal</w:t>
    </w:r>
    <w:bookmarkEnd w:id="18"/>
    <w:r w:rsidRPr="00D120CD">
      <w:rPr>
        <w:sz w:val="22"/>
      </w:rPr>
      <w:tab/>
      <w:t>post@iljotun.no</w:t>
    </w:r>
    <w:r>
      <w:rPr>
        <w:sz w:val="22"/>
      </w:rPr>
      <w:tab/>
    </w:r>
    <w:r>
      <w:rPr>
        <w:sz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CE3D7" w14:textId="77777777" w:rsidR="006B10F8" w:rsidRDefault="006B10F8">
      <w:r>
        <w:separator/>
      </w:r>
    </w:p>
  </w:footnote>
  <w:footnote w:type="continuationSeparator" w:id="0">
    <w:p w14:paraId="2EF0B68C" w14:textId="77777777" w:rsidR="006B10F8" w:rsidRDefault="006B10F8">
      <w:r>
        <w:continuationSeparator/>
      </w:r>
    </w:p>
  </w:footnote>
  <w:footnote w:type="continuationNotice" w:id="1">
    <w:p w14:paraId="55AB8131" w14:textId="77777777" w:rsidR="006B10F8" w:rsidRDefault="006B10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9F52C" w14:textId="77777777" w:rsidR="003D5059" w:rsidRDefault="003D5059">
    <w:pPr>
      <w:tabs>
        <w:tab w:val="clear" w:pos="1134"/>
        <w:tab w:val="clear" w:pos="2268"/>
        <w:tab w:val="clear" w:pos="3402"/>
        <w:tab w:val="clear" w:pos="6237"/>
        <w:tab w:val="clear" w:pos="7655"/>
        <w:tab w:val="clear" w:pos="9072"/>
        <w:tab w:val="left" w:pos="7938"/>
        <w:tab w:val="right" w:pos="10206"/>
      </w:tabs>
      <w:rPr>
        <w:b/>
        <w:i/>
      </w:rPr>
    </w:pPr>
    <w:r>
      <w:rPr>
        <w:noProof/>
        <w:sz w:val="20"/>
        <w:lang w:val="nb-NO"/>
      </w:rPr>
      <w:drawing>
        <wp:anchor distT="0" distB="0" distL="114300" distR="114300" simplePos="0" relativeHeight="251658240" behindDoc="0" locked="0" layoutInCell="1" allowOverlap="1" wp14:anchorId="11D9257C" wp14:editId="527FB267">
          <wp:simplePos x="0" y="0"/>
          <wp:positionH relativeFrom="column">
            <wp:posOffset>17145</wp:posOffset>
          </wp:positionH>
          <wp:positionV relativeFrom="paragraph">
            <wp:posOffset>-14605</wp:posOffset>
          </wp:positionV>
          <wp:extent cx="452755" cy="571500"/>
          <wp:effectExtent l="0" t="0" r="7620" b="0"/>
          <wp:wrapSquare wrapText="bothSides"/>
          <wp:docPr id="10" name="Bilde 10" descr="jo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t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2755" cy="571500"/>
                  </a:xfrm>
                  <a:prstGeom prst="rect">
                    <a:avLst/>
                  </a:prstGeom>
                  <a:noFill/>
                </pic:spPr>
              </pic:pic>
            </a:graphicData>
          </a:graphic>
          <wp14:sizeRelH relativeFrom="page">
            <wp14:pctWidth>0</wp14:pctWidth>
          </wp14:sizeRelH>
          <wp14:sizeRelV relativeFrom="page">
            <wp14:pctHeight>0</wp14:pctHeight>
          </wp14:sizeRelV>
        </wp:anchor>
      </w:drawing>
    </w:r>
    <w:r>
      <w:tab/>
    </w:r>
    <w:bookmarkStart w:id="0" w:name="t_tillegg_2"/>
    <w:bookmarkEnd w:id="0"/>
  </w:p>
  <w:p w14:paraId="0ED03474" w14:textId="19D0539E" w:rsidR="003D5059" w:rsidRPr="0025778F" w:rsidRDefault="003D5059" w:rsidP="0025778F">
    <w:pPr>
      <w:tabs>
        <w:tab w:val="clear" w:pos="2268"/>
        <w:tab w:val="clear" w:pos="3402"/>
        <w:tab w:val="clear" w:pos="6237"/>
        <w:tab w:val="clear" w:pos="7655"/>
        <w:tab w:val="clear" w:pos="9072"/>
        <w:tab w:val="left" w:pos="7938"/>
        <w:tab w:val="right" w:pos="10206"/>
      </w:tabs>
      <w:rPr>
        <w:lang w:val="nb-NO"/>
      </w:rPr>
    </w:pPr>
    <w:r>
      <w:tab/>
    </w:r>
    <w:bookmarkStart w:id="1" w:name="t_firma_2"/>
    <w:r w:rsidRPr="00B25E79">
      <w:rPr>
        <w:lang w:val="nb-NO"/>
      </w:rPr>
      <w:t xml:space="preserve"> </w:t>
    </w:r>
    <w:bookmarkEnd w:id="1"/>
    <w:r w:rsidRPr="00B25E79">
      <w:rPr>
        <w:lang w:val="nb-NO"/>
      </w:rPr>
      <w:tab/>
    </w:r>
    <w:bookmarkStart w:id="2" w:name="Doktype_2"/>
    <w:r w:rsidRPr="00B25E79">
      <w:rPr>
        <w:lang w:val="nb-NO"/>
      </w:rPr>
      <w:t xml:space="preserve"> </w:t>
    </w:r>
    <w:bookmarkEnd w:id="2"/>
    <w:r w:rsidRPr="00B25E79">
      <w:rPr>
        <w:lang w:val="nb-NO"/>
      </w:rPr>
      <w:tab/>
    </w:r>
    <w:bookmarkStart w:id="3" w:name="Doknr_2"/>
    <w:r w:rsidRPr="00B25E79">
      <w:rPr>
        <w:lang w:val="nb-NO"/>
      </w:rPr>
      <w:t xml:space="preserve"> </w:t>
    </w:r>
    <w:bookmarkEnd w:id="3"/>
    <w:r w:rsidRPr="00B25E79">
      <w:rPr>
        <w:lang w:val="nb-NO"/>
      </w:rPr>
      <w:tab/>
    </w:r>
    <w:bookmarkStart w:id="4" w:name="Page_2"/>
    <w:r w:rsidRPr="003234BD">
      <w:rPr>
        <w:sz w:val="22"/>
        <w:lang w:val="nb-NO"/>
      </w:rPr>
      <w:t>Side</w:t>
    </w:r>
    <w:bookmarkEnd w:id="4"/>
    <w:r w:rsidRPr="003234BD">
      <w:rPr>
        <w:lang w:val="nb-NO"/>
      </w:rPr>
      <w:t xml:space="preserve"> </w:t>
    </w:r>
    <w:r>
      <w:fldChar w:fldCharType="begin"/>
    </w:r>
    <w:r w:rsidRPr="003234BD">
      <w:rPr>
        <w:lang w:val="nb-NO"/>
      </w:rPr>
      <w:instrText xml:space="preserve"> PAGE </w:instrText>
    </w:r>
    <w:r>
      <w:fldChar w:fldCharType="separate"/>
    </w:r>
    <w:r w:rsidR="00A71992">
      <w:rPr>
        <w:noProof/>
        <w:lang w:val="nb-NO"/>
      </w:rPr>
      <w:t>5</w:t>
    </w:r>
    <w:r>
      <w:fldChar w:fldCharType="end"/>
    </w:r>
    <w:r w:rsidRPr="003234BD">
      <w:rPr>
        <w:lang w:val="nb-NO"/>
      </w:rPr>
      <w:t xml:space="preserve"> </w:t>
    </w:r>
    <w:bookmarkStart w:id="5" w:name="Of_2"/>
    <w:r w:rsidRPr="003234BD">
      <w:rPr>
        <w:sz w:val="22"/>
        <w:lang w:val="nb-NO"/>
      </w:rPr>
      <w:t>av</w:t>
    </w:r>
    <w:bookmarkEnd w:id="5"/>
    <w:r w:rsidRPr="003234BD">
      <w:rPr>
        <w:lang w:val="nb-NO"/>
      </w:rPr>
      <w:t xml:space="preserve"> </w:t>
    </w:r>
    <w:r>
      <w:fldChar w:fldCharType="begin"/>
    </w:r>
    <w:r w:rsidRPr="003234BD">
      <w:rPr>
        <w:lang w:val="nb-NO"/>
      </w:rPr>
      <w:instrText xml:space="preserve"> NUMPAGES </w:instrText>
    </w:r>
    <w:r>
      <w:fldChar w:fldCharType="separate"/>
    </w:r>
    <w:r w:rsidR="00A71992">
      <w:rPr>
        <w:noProof/>
        <w:lang w:val="nb-NO"/>
      </w:rPr>
      <w:t>14</w:t>
    </w:r>
    <w:r>
      <w:fldChar w:fldCharType="end"/>
    </w:r>
  </w:p>
  <w:p w14:paraId="7104497F" w14:textId="77777777" w:rsidR="0025778F" w:rsidRPr="003234BD" w:rsidRDefault="0025778F">
    <w:pPr>
      <w:tabs>
        <w:tab w:val="clear" w:pos="2268"/>
        <w:tab w:val="clear" w:pos="3402"/>
        <w:tab w:val="clear" w:pos="6237"/>
        <w:tab w:val="clear" w:pos="7655"/>
        <w:tab w:val="clear" w:pos="9072"/>
        <w:tab w:val="left" w:pos="2280"/>
        <w:tab w:val="left" w:pos="6521"/>
        <w:tab w:val="left" w:pos="7938"/>
      </w:tabs>
      <w:rPr>
        <w:rFonts w:ascii="Arial" w:hAnsi="Arial" w:cs="Arial"/>
        <w:b/>
        <w:sz w:val="18"/>
        <w:lang w:val="nb-NO"/>
      </w:rPr>
    </w:pPr>
  </w:p>
  <w:p w14:paraId="6478EDA0" w14:textId="6D9F27F3" w:rsidR="003D5059" w:rsidRPr="00724070" w:rsidRDefault="003D5059">
    <w:pPr>
      <w:pBdr>
        <w:bottom w:val="single" w:sz="4" w:space="1" w:color="auto"/>
      </w:pBdr>
      <w:tabs>
        <w:tab w:val="clear" w:pos="2268"/>
        <w:tab w:val="clear" w:pos="3402"/>
        <w:tab w:val="clear" w:pos="6237"/>
        <w:tab w:val="clear" w:pos="7655"/>
        <w:tab w:val="clear" w:pos="9072"/>
        <w:tab w:val="left" w:pos="6521"/>
        <w:tab w:val="left" w:pos="7938"/>
      </w:tabs>
      <w:rPr>
        <w:sz w:val="22"/>
        <w:lang w:val="nb-NO"/>
      </w:rPr>
    </w:pPr>
    <w:r w:rsidRPr="003234BD">
      <w:rPr>
        <w:lang w:val="nb-NO"/>
      </w:rPr>
      <w:tab/>
    </w:r>
    <w:bookmarkStart w:id="6" w:name="t_avd_2"/>
    <w:r w:rsidRPr="003234BD">
      <w:rPr>
        <w:lang w:val="nb-NO"/>
      </w:rPr>
      <w:t xml:space="preserve"> </w:t>
    </w:r>
    <w:bookmarkEnd w:id="6"/>
    <w:r w:rsidRPr="003234BD">
      <w:rPr>
        <w:lang w:val="nb-NO"/>
      </w:rPr>
      <w:tab/>
    </w:r>
    <w:r w:rsidRPr="00724070">
      <w:rPr>
        <w:sz w:val="22"/>
        <w:lang w:val="nb-NO"/>
      </w:rPr>
      <w:tab/>
    </w:r>
    <w:bookmarkStart w:id="7" w:name="Prosjnr_2"/>
    <w:r w:rsidRPr="00724070">
      <w:rPr>
        <w:sz w:val="22"/>
        <w:lang w:val="nb-NO"/>
      </w:rPr>
      <w:t xml:space="preserve"> </w:t>
    </w:r>
    <w:bookmarkEnd w:id="7"/>
    <w:r w:rsidRPr="00724070">
      <w:rPr>
        <w:sz w:val="22"/>
        <w:lang w:val="nb-NO"/>
      </w:rPr>
      <w:tab/>
    </w:r>
    <w:bookmarkStart w:id="8" w:name="V_ref_2"/>
    <w:bookmarkEnd w:id="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DE982" w14:textId="77777777" w:rsidR="003D5059" w:rsidRPr="0091773D" w:rsidRDefault="003D5059">
    <w:pPr>
      <w:tabs>
        <w:tab w:val="clear" w:pos="1134"/>
        <w:tab w:val="clear" w:pos="2268"/>
        <w:tab w:val="clear" w:pos="3402"/>
        <w:tab w:val="clear" w:pos="6237"/>
        <w:tab w:val="clear" w:pos="7655"/>
        <w:tab w:val="clear" w:pos="9072"/>
        <w:tab w:val="left" w:pos="7938"/>
        <w:tab w:val="right" w:pos="10206"/>
      </w:tabs>
      <w:rPr>
        <w:rFonts w:ascii="Calibri" w:hAnsi="Calibri"/>
        <w:b/>
        <w:i/>
      </w:rPr>
    </w:pPr>
    <w:r>
      <w:rPr>
        <w:rFonts w:ascii="Calibri" w:hAnsi="Calibri"/>
        <w:noProof/>
        <w:lang w:val="nb-NO"/>
      </w:rPr>
      <w:drawing>
        <wp:anchor distT="0" distB="0" distL="114300" distR="114300" simplePos="0" relativeHeight="251658241" behindDoc="0" locked="0" layoutInCell="1" allowOverlap="1" wp14:anchorId="07EC07A4" wp14:editId="04EDD97A">
          <wp:simplePos x="0" y="0"/>
          <wp:positionH relativeFrom="column">
            <wp:posOffset>17145</wp:posOffset>
          </wp:positionH>
          <wp:positionV relativeFrom="paragraph">
            <wp:posOffset>-14605</wp:posOffset>
          </wp:positionV>
          <wp:extent cx="542925" cy="685800"/>
          <wp:effectExtent l="0" t="0" r="1270" b="5080"/>
          <wp:wrapSquare wrapText="bothSides"/>
          <wp:docPr id="9" name="Bilde 9" descr="jo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t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685800"/>
                  </a:xfrm>
                  <a:prstGeom prst="rect">
                    <a:avLst/>
                  </a:prstGeom>
                  <a:noFill/>
                </pic:spPr>
              </pic:pic>
            </a:graphicData>
          </a:graphic>
          <wp14:sizeRelH relativeFrom="page">
            <wp14:pctWidth>0</wp14:pctWidth>
          </wp14:sizeRelH>
          <wp14:sizeRelV relativeFrom="page">
            <wp14:pctHeight>0</wp14:pctHeight>
          </wp14:sizeRelV>
        </wp:anchor>
      </w:drawing>
    </w:r>
    <w:r w:rsidRPr="0091773D">
      <w:rPr>
        <w:rFonts w:ascii="Calibri" w:hAnsi="Calibri"/>
      </w:rPr>
      <w:tab/>
    </w:r>
    <w:bookmarkStart w:id="9" w:name="t_tillegg"/>
    <w:bookmarkEnd w:id="9"/>
  </w:p>
  <w:p w14:paraId="04C41711" w14:textId="20C87506" w:rsidR="003D5059" w:rsidRPr="0091773D" w:rsidRDefault="003D5059" w:rsidP="007105D0">
    <w:pPr>
      <w:tabs>
        <w:tab w:val="clear" w:pos="2268"/>
        <w:tab w:val="clear" w:pos="3402"/>
        <w:tab w:val="clear" w:pos="6237"/>
        <w:tab w:val="clear" w:pos="7655"/>
        <w:tab w:val="clear" w:pos="9072"/>
        <w:tab w:val="left" w:pos="7938"/>
        <w:tab w:val="right" w:pos="10206"/>
      </w:tabs>
      <w:rPr>
        <w:rFonts w:ascii="Calibri" w:hAnsi="Calibri"/>
        <w:sz w:val="50"/>
        <w:szCs w:val="50"/>
      </w:rPr>
    </w:pPr>
    <w:r w:rsidRPr="0091773D">
      <w:rPr>
        <w:rFonts w:ascii="Calibri" w:hAnsi="Calibri"/>
      </w:rPr>
      <w:tab/>
    </w:r>
    <w:bookmarkStart w:id="10" w:name="t_firma"/>
    <w:r w:rsidRPr="0091773D">
      <w:rPr>
        <w:rFonts w:ascii="Calibri" w:hAnsi="Calibri"/>
      </w:rPr>
      <w:t xml:space="preserve"> </w:t>
    </w:r>
    <w:bookmarkStart w:id="11" w:name="Doktype"/>
    <w:bookmarkStart w:id="12" w:name="D_ref"/>
    <w:bookmarkEnd w:id="10"/>
    <w:bookmarkEnd w:id="11"/>
    <w:bookmarkEnd w:id="12"/>
    <w:r w:rsidR="007D067D">
      <w:rPr>
        <w:rFonts w:ascii="Calibri" w:hAnsi="Calibri"/>
        <w:sz w:val="50"/>
        <w:szCs w:val="50"/>
      </w:rPr>
      <w:t>ÅRSMELDING 2023</w:t>
    </w:r>
    <w:r>
      <w:rPr>
        <w:rFonts w:ascii="Calibri" w:hAnsi="Calibri"/>
        <w:sz w:val="50"/>
        <w:szCs w:val="50"/>
      </w:rPr>
      <w:t xml:space="preserve">      </w:t>
    </w:r>
  </w:p>
  <w:p w14:paraId="71B59DCC" w14:textId="77777777" w:rsidR="003D5059" w:rsidRDefault="003D5059">
    <w:pPr>
      <w:pBdr>
        <w:bottom w:val="single" w:sz="6" w:space="1" w:color="auto"/>
      </w:pBdr>
      <w:tabs>
        <w:tab w:val="clear" w:pos="1134"/>
        <w:tab w:val="clear" w:pos="2268"/>
        <w:tab w:val="clear" w:pos="3402"/>
        <w:tab w:val="clear" w:pos="6237"/>
        <w:tab w:val="clear" w:pos="7655"/>
        <w:tab w:val="clear" w:pos="9072"/>
        <w:tab w:val="left" w:pos="7938"/>
      </w:tabs>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C0088A74"/>
    <w:lvl w:ilvl="0">
      <w:start w:val="1"/>
      <w:numFmt w:val="decimal"/>
      <w:lvlText w:val="%1."/>
      <w:legacy w:legacy="1" w:legacySpace="144" w:legacyIndent="1134"/>
      <w:lvlJc w:val="left"/>
      <w:pPr>
        <w:ind w:left="1134" w:hanging="1134"/>
      </w:pPr>
    </w:lvl>
    <w:lvl w:ilvl="1">
      <w:start w:val="1"/>
      <w:numFmt w:val="decimal"/>
      <w:pStyle w:val="Overskrift2"/>
      <w:lvlText w:val="%1.%2"/>
      <w:legacy w:legacy="1" w:legacySpace="144" w:legacyIndent="1134"/>
      <w:lvlJc w:val="left"/>
      <w:pPr>
        <w:ind w:left="1134" w:hanging="1134"/>
      </w:pPr>
    </w:lvl>
    <w:lvl w:ilvl="2">
      <w:start w:val="1"/>
      <w:numFmt w:val="decimal"/>
      <w:pStyle w:val="Overskrift3"/>
      <w:lvlText w:val="%1.%2.%3"/>
      <w:legacy w:legacy="1" w:legacySpace="144" w:legacyIndent="1134"/>
      <w:lvlJc w:val="left"/>
      <w:pPr>
        <w:ind w:left="1134" w:hanging="1134"/>
      </w:pPr>
    </w:lvl>
    <w:lvl w:ilvl="3">
      <w:start w:val="1"/>
      <w:numFmt w:val="decimal"/>
      <w:pStyle w:val="Overskrift4"/>
      <w:lvlText w:val="%1.%2.%3.%4"/>
      <w:legacy w:legacy="1" w:legacySpace="144" w:legacyIndent="1134"/>
      <w:lvlJc w:val="left"/>
      <w:pPr>
        <w:ind w:left="1134" w:hanging="1134"/>
      </w:pPr>
    </w:lvl>
    <w:lvl w:ilvl="4">
      <w:start w:val="1"/>
      <w:numFmt w:val="decimal"/>
      <w:pStyle w:val="Overskrift5"/>
      <w:lvlText w:val="%1.%2.%3.%4.%5"/>
      <w:legacy w:legacy="1" w:legacySpace="144" w:legacyIndent="0"/>
      <w:lvlJc w:val="left"/>
    </w:lvl>
    <w:lvl w:ilvl="5">
      <w:start w:val="1"/>
      <w:numFmt w:val="decimal"/>
      <w:pStyle w:val="Overskrift6"/>
      <w:lvlText w:val="%1.%2.%3.%4.%5.%6"/>
      <w:legacy w:legacy="1" w:legacySpace="144" w:legacyIndent="0"/>
      <w:lvlJc w:val="left"/>
    </w:lvl>
    <w:lvl w:ilvl="6">
      <w:start w:val="1"/>
      <w:numFmt w:val="decimal"/>
      <w:pStyle w:val="Overskrift7"/>
      <w:lvlText w:val="%1.%2.%3.%4.%5.%6.%7"/>
      <w:legacy w:legacy="1" w:legacySpace="144" w:legacyIndent="0"/>
      <w:lvlJc w:val="left"/>
    </w:lvl>
    <w:lvl w:ilvl="7">
      <w:start w:val="1"/>
      <w:numFmt w:val="decimal"/>
      <w:pStyle w:val="Overskrift8"/>
      <w:lvlText w:val="%1.%2.%3.%4.%5.%6.%7.%8"/>
      <w:legacy w:legacy="1" w:legacySpace="144" w:legacyIndent="0"/>
      <w:lvlJc w:val="left"/>
    </w:lvl>
    <w:lvl w:ilvl="8">
      <w:start w:val="1"/>
      <w:numFmt w:val="decimal"/>
      <w:pStyle w:val="Overskrift9"/>
      <w:lvlText w:val="%1.%2.%3.%4.%5.%6.%7.%8.%9"/>
      <w:legacy w:legacy="1" w:legacySpace="144" w:legacyIndent="0"/>
      <w:lvlJc w:val="left"/>
    </w:lvl>
  </w:abstractNum>
  <w:abstractNum w:abstractNumId="1" w15:restartNumberingAfterBreak="0">
    <w:nsid w:val="053C76E6"/>
    <w:multiLevelType w:val="hybridMultilevel"/>
    <w:tmpl w:val="2D20AA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76F4E26"/>
    <w:multiLevelType w:val="hybridMultilevel"/>
    <w:tmpl w:val="53181676"/>
    <w:lvl w:ilvl="0" w:tplc="157454A2">
      <w:start w:val="1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641E27"/>
    <w:multiLevelType w:val="hybridMultilevel"/>
    <w:tmpl w:val="CE4230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A57616A"/>
    <w:multiLevelType w:val="hybridMultilevel"/>
    <w:tmpl w:val="238ADA6A"/>
    <w:lvl w:ilvl="0" w:tplc="4854135C">
      <w:start w:val="1"/>
      <w:numFmt w:val="decimal"/>
      <w:lvlText w:val="%1."/>
      <w:lvlJc w:val="left"/>
      <w:pPr>
        <w:ind w:left="3240" w:hanging="360"/>
      </w:pPr>
      <w:rPr>
        <w:rFonts w:hint="default"/>
      </w:rPr>
    </w:lvl>
    <w:lvl w:ilvl="1" w:tplc="04140019" w:tentative="1">
      <w:start w:val="1"/>
      <w:numFmt w:val="lowerLetter"/>
      <w:lvlText w:val="%2."/>
      <w:lvlJc w:val="left"/>
      <w:pPr>
        <w:ind w:left="3960" w:hanging="360"/>
      </w:pPr>
    </w:lvl>
    <w:lvl w:ilvl="2" w:tplc="0414001B" w:tentative="1">
      <w:start w:val="1"/>
      <w:numFmt w:val="lowerRoman"/>
      <w:lvlText w:val="%3."/>
      <w:lvlJc w:val="right"/>
      <w:pPr>
        <w:ind w:left="4680" w:hanging="180"/>
      </w:pPr>
    </w:lvl>
    <w:lvl w:ilvl="3" w:tplc="0414000F" w:tentative="1">
      <w:start w:val="1"/>
      <w:numFmt w:val="decimal"/>
      <w:lvlText w:val="%4."/>
      <w:lvlJc w:val="left"/>
      <w:pPr>
        <w:ind w:left="5400" w:hanging="360"/>
      </w:pPr>
    </w:lvl>
    <w:lvl w:ilvl="4" w:tplc="04140019" w:tentative="1">
      <w:start w:val="1"/>
      <w:numFmt w:val="lowerLetter"/>
      <w:lvlText w:val="%5."/>
      <w:lvlJc w:val="left"/>
      <w:pPr>
        <w:ind w:left="6120" w:hanging="360"/>
      </w:pPr>
    </w:lvl>
    <w:lvl w:ilvl="5" w:tplc="0414001B" w:tentative="1">
      <w:start w:val="1"/>
      <w:numFmt w:val="lowerRoman"/>
      <w:lvlText w:val="%6."/>
      <w:lvlJc w:val="right"/>
      <w:pPr>
        <w:ind w:left="6840" w:hanging="180"/>
      </w:pPr>
    </w:lvl>
    <w:lvl w:ilvl="6" w:tplc="0414000F" w:tentative="1">
      <w:start w:val="1"/>
      <w:numFmt w:val="decimal"/>
      <w:lvlText w:val="%7."/>
      <w:lvlJc w:val="left"/>
      <w:pPr>
        <w:ind w:left="7560" w:hanging="360"/>
      </w:pPr>
    </w:lvl>
    <w:lvl w:ilvl="7" w:tplc="04140019" w:tentative="1">
      <w:start w:val="1"/>
      <w:numFmt w:val="lowerLetter"/>
      <w:lvlText w:val="%8."/>
      <w:lvlJc w:val="left"/>
      <w:pPr>
        <w:ind w:left="8280" w:hanging="360"/>
      </w:pPr>
    </w:lvl>
    <w:lvl w:ilvl="8" w:tplc="0414001B" w:tentative="1">
      <w:start w:val="1"/>
      <w:numFmt w:val="lowerRoman"/>
      <w:lvlText w:val="%9."/>
      <w:lvlJc w:val="right"/>
      <w:pPr>
        <w:ind w:left="9000" w:hanging="180"/>
      </w:pPr>
    </w:lvl>
  </w:abstractNum>
  <w:abstractNum w:abstractNumId="5" w15:restartNumberingAfterBreak="0">
    <w:nsid w:val="16306FA6"/>
    <w:multiLevelType w:val="hybridMultilevel"/>
    <w:tmpl w:val="16A28B4A"/>
    <w:lvl w:ilvl="0" w:tplc="0414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66A1909"/>
    <w:multiLevelType w:val="hybridMultilevel"/>
    <w:tmpl w:val="557A98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9946B98"/>
    <w:multiLevelType w:val="hybridMultilevel"/>
    <w:tmpl w:val="2474F08E"/>
    <w:lvl w:ilvl="0" w:tplc="6D2A7392">
      <w:start w:val="1"/>
      <w:numFmt w:val="decimal"/>
      <w:lvlText w:val="%1"/>
      <w:lvlJc w:val="left"/>
      <w:pPr>
        <w:ind w:left="1440" w:hanging="360"/>
      </w:pPr>
      <w:rPr>
        <w:rFonts w:hint="default"/>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8" w15:restartNumberingAfterBreak="0">
    <w:nsid w:val="1A8235E1"/>
    <w:multiLevelType w:val="hybridMultilevel"/>
    <w:tmpl w:val="49DE486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3376D6"/>
    <w:multiLevelType w:val="multilevel"/>
    <w:tmpl w:val="CA5E176C"/>
    <w:lvl w:ilvl="0">
      <w:start w:val="1"/>
      <w:numFmt w:val="decimal"/>
      <w:pStyle w:val="Overskrift1"/>
      <w:lvlText w:val="%1."/>
      <w:lvlJc w:val="left"/>
      <w:pPr>
        <w:tabs>
          <w:tab w:val="num" w:pos="1134"/>
        </w:tabs>
        <w:ind w:left="1134" w:hanging="1134"/>
      </w:pPr>
    </w:lvl>
    <w:lvl w:ilvl="1">
      <w:start w:val="1"/>
      <w:numFmt w:val="decimal"/>
      <w:pStyle w:val="Overskrift20"/>
      <w:lvlText w:val="%1.%2."/>
      <w:lvlJc w:val="left"/>
      <w:pPr>
        <w:tabs>
          <w:tab w:val="num" w:pos="1134"/>
        </w:tabs>
        <w:ind w:left="1134" w:hanging="1134"/>
      </w:pPr>
    </w:lvl>
    <w:lvl w:ilvl="2">
      <w:start w:val="1"/>
      <w:numFmt w:val="decimal"/>
      <w:pStyle w:val="Overskrift30"/>
      <w:lvlText w:val="%1.%2.%3."/>
      <w:lvlJc w:val="left"/>
      <w:pPr>
        <w:tabs>
          <w:tab w:val="num" w:pos="1134"/>
        </w:tabs>
        <w:ind w:left="1134" w:hanging="1134"/>
      </w:pPr>
    </w:lvl>
    <w:lvl w:ilvl="3">
      <w:start w:val="1"/>
      <w:numFmt w:val="decimal"/>
      <w:pStyle w:val="Overskrift40"/>
      <w:lvlText w:val="%1.%2.%3.%4."/>
      <w:lvlJc w:val="left"/>
      <w:pPr>
        <w:tabs>
          <w:tab w:val="num" w:pos="1134"/>
        </w:tabs>
        <w:ind w:left="1134" w:hanging="1134"/>
      </w:pPr>
    </w:lvl>
    <w:lvl w:ilvl="4">
      <w:start w:val="1"/>
      <w:numFmt w:val="decimal"/>
      <w:pStyle w:val="Overskrift50"/>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0" w15:restartNumberingAfterBreak="0">
    <w:nsid w:val="23AA6869"/>
    <w:multiLevelType w:val="hybridMultilevel"/>
    <w:tmpl w:val="85908102"/>
    <w:lvl w:ilvl="0" w:tplc="C868D3C4">
      <w:start w:val="11"/>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FC6862"/>
    <w:multiLevelType w:val="singleLevel"/>
    <w:tmpl w:val="9C3C36C8"/>
    <w:lvl w:ilvl="0">
      <w:start w:val="1"/>
      <w:numFmt w:val="bullet"/>
      <w:pStyle w:val="Bullet3"/>
      <w:lvlText w:val=""/>
      <w:lvlJc w:val="left"/>
      <w:pPr>
        <w:tabs>
          <w:tab w:val="num" w:pos="2325"/>
        </w:tabs>
        <w:ind w:left="2325" w:hanging="397"/>
      </w:pPr>
      <w:rPr>
        <w:rFonts w:ascii="Symbol" w:hAnsi="Symbol" w:hint="default"/>
      </w:rPr>
    </w:lvl>
  </w:abstractNum>
  <w:abstractNum w:abstractNumId="12" w15:restartNumberingAfterBreak="0">
    <w:nsid w:val="3F3D40D4"/>
    <w:multiLevelType w:val="hybridMultilevel"/>
    <w:tmpl w:val="61EAB20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24B06D3"/>
    <w:multiLevelType w:val="hybridMultilevel"/>
    <w:tmpl w:val="7818B53A"/>
    <w:lvl w:ilvl="0" w:tplc="BC4E76EA">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45E109AA"/>
    <w:multiLevelType w:val="hybridMultilevel"/>
    <w:tmpl w:val="62DAA0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D6F59EE"/>
    <w:multiLevelType w:val="hybridMultilevel"/>
    <w:tmpl w:val="CFD23D22"/>
    <w:lvl w:ilvl="0" w:tplc="3410C8AA">
      <w:start w:val="3"/>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15:restartNumberingAfterBreak="0">
    <w:nsid w:val="4E543A51"/>
    <w:multiLevelType w:val="hybridMultilevel"/>
    <w:tmpl w:val="0748D2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FF70D8A"/>
    <w:multiLevelType w:val="hybridMultilevel"/>
    <w:tmpl w:val="22C8BA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4DF23BA"/>
    <w:multiLevelType w:val="hybridMultilevel"/>
    <w:tmpl w:val="ED14A298"/>
    <w:lvl w:ilvl="0" w:tplc="87CE54FE">
      <w:start w:val="8"/>
      <w:numFmt w:val="decimal"/>
      <w:lvlText w:val="%1"/>
      <w:lvlJc w:val="left"/>
      <w:pPr>
        <w:tabs>
          <w:tab w:val="num" w:pos="1125"/>
        </w:tabs>
        <w:ind w:left="1125" w:hanging="765"/>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9" w15:restartNumberingAfterBreak="0">
    <w:nsid w:val="55DC2061"/>
    <w:multiLevelType w:val="singleLevel"/>
    <w:tmpl w:val="F6CC8E68"/>
    <w:lvl w:ilvl="0">
      <w:start w:val="1"/>
      <w:numFmt w:val="bullet"/>
      <w:pStyle w:val="Bullet"/>
      <w:lvlText w:val=""/>
      <w:lvlJc w:val="left"/>
      <w:pPr>
        <w:tabs>
          <w:tab w:val="num" w:pos="1531"/>
        </w:tabs>
        <w:ind w:left="1531" w:hanging="397"/>
      </w:pPr>
      <w:rPr>
        <w:rFonts w:ascii="Symbol" w:hAnsi="Symbol" w:hint="default"/>
        <w:sz w:val="28"/>
      </w:rPr>
    </w:lvl>
  </w:abstractNum>
  <w:abstractNum w:abstractNumId="20" w15:restartNumberingAfterBreak="0">
    <w:nsid w:val="581D0B92"/>
    <w:multiLevelType w:val="hybridMultilevel"/>
    <w:tmpl w:val="C8AAA57E"/>
    <w:lvl w:ilvl="0" w:tplc="EAA084DE">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1" w15:restartNumberingAfterBreak="0">
    <w:nsid w:val="5C9B754C"/>
    <w:multiLevelType w:val="hybridMultilevel"/>
    <w:tmpl w:val="6C6014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5110565"/>
    <w:multiLevelType w:val="hybridMultilevel"/>
    <w:tmpl w:val="5D0871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9DB3CBA"/>
    <w:multiLevelType w:val="hybridMultilevel"/>
    <w:tmpl w:val="BC8CFA90"/>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4" w15:restartNumberingAfterBreak="0">
    <w:nsid w:val="6A4A5745"/>
    <w:multiLevelType w:val="hybridMultilevel"/>
    <w:tmpl w:val="8A8C98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F444311"/>
    <w:multiLevelType w:val="hybridMultilevel"/>
    <w:tmpl w:val="6608E1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25323BF"/>
    <w:multiLevelType w:val="hybridMultilevel"/>
    <w:tmpl w:val="3628E38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54350F2"/>
    <w:multiLevelType w:val="singleLevel"/>
    <w:tmpl w:val="C2E8D0E0"/>
    <w:lvl w:ilvl="0">
      <w:start w:val="1"/>
      <w:numFmt w:val="bullet"/>
      <w:pStyle w:val="Bullet2"/>
      <w:lvlText w:val=""/>
      <w:lvlJc w:val="left"/>
      <w:pPr>
        <w:tabs>
          <w:tab w:val="num" w:pos="1928"/>
        </w:tabs>
        <w:ind w:left="1928" w:hanging="397"/>
      </w:pPr>
      <w:rPr>
        <w:rFonts w:ascii="Symbol" w:hAnsi="Symbol" w:hint="default"/>
        <w:sz w:val="28"/>
      </w:rPr>
    </w:lvl>
  </w:abstractNum>
  <w:abstractNum w:abstractNumId="28" w15:restartNumberingAfterBreak="0">
    <w:nsid w:val="7D0C02F0"/>
    <w:multiLevelType w:val="hybridMultilevel"/>
    <w:tmpl w:val="88B2B664"/>
    <w:lvl w:ilvl="0" w:tplc="04140001">
      <w:start w:val="1"/>
      <w:numFmt w:val="bullet"/>
      <w:lvlText w:val=""/>
      <w:lvlJc w:val="left"/>
      <w:pPr>
        <w:tabs>
          <w:tab w:val="num" w:pos="1068"/>
        </w:tabs>
        <w:ind w:left="1068" w:hanging="360"/>
      </w:pPr>
      <w:rPr>
        <w:rFonts w:ascii="Symbol" w:hAnsi="Symbol" w:hint="default"/>
      </w:rPr>
    </w:lvl>
    <w:lvl w:ilvl="1" w:tplc="04140003" w:tentative="1">
      <w:start w:val="1"/>
      <w:numFmt w:val="bullet"/>
      <w:lvlText w:val="o"/>
      <w:lvlJc w:val="left"/>
      <w:pPr>
        <w:tabs>
          <w:tab w:val="num" w:pos="1788"/>
        </w:tabs>
        <w:ind w:left="1788" w:hanging="360"/>
      </w:pPr>
      <w:rPr>
        <w:rFonts w:ascii="Courier New" w:hAnsi="Courier New" w:hint="default"/>
      </w:rPr>
    </w:lvl>
    <w:lvl w:ilvl="2" w:tplc="04140005" w:tentative="1">
      <w:start w:val="1"/>
      <w:numFmt w:val="bullet"/>
      <w:lvlText w:val=""/>
      <w:lvlJc w:val="left"/>
      <w:pPr>
        <w:tabs>
          <w:tab w:val="num" w:pos="2508"/>
        </w:tabs>
        <w:ind w:left="2508" w:hanging="360"/>
      </w:pPr>
      <w:rPr>
        <w:rFonts w:ascii="Wingdings" w:hAnsi="Wingdings" w:hint="default"/>
      </w:rPr>
    </w:lvl>
    <w:lvl w:ilvl="3" w:tplc="04140001" w:tentative="1">
      <w:start w:val="1"/>
      <w:numFmt w:val="bullet"/>
      <w:lvlText w:val=""/>
      <w:lvlJc w:val="left"/>
      <w:pPr>
        <w:tabs>
          <w:tab w:val="num" w:pos="3228"/>
        </w:tabs>
        <w:ind w:left="3228" w:hanging="360"/>
      </w:pPr>
      <w:rPr>
        <w:rFonts w:ascii="Symbol" w:hAnsi="Symbol" w:hint="default"/>
      </w:rPr>
    </w:lvl>
    <w:lvl w:ilvl="4" w:tplc="04140003" w:tentative="1">
      <w:start w:val="1"/>
      <w:numFmt w:val="bullet"/>
      <w:lvlText w:val="o"/>
      <w:lvlJc w:val="left"/>
      <w:pPr>
        <w:tabs>
          <w:tab w:val="num" w:pos="3948"/>
        </w:tabs>
        <w:ind w:left="3948" w:hanging="360"/>
      </w:pPr>
      <w:rPr>
        <w:rFonts w:ascii="Courier New" w:hAnsi="Courier New" w:hint="default"/>
      </w:rPr>
    </w:lvl>
    <w:lvl w:ilvl="5" w:tplc="04140005" w:tentative="1">
      <w:start w:val="1"/>
      <w:numFmt w:val="bullet"/>
      <w:lvlText w:val=""/>
      <w:lvlJc w:val="left"/>
      <w:pPr>
        <w:tabs>
          <w:tab w:val="num" w:pos="4668"/>
        </w:tabs>
        <w:ind w:left="4668" w:hanging="360"/>
      </w:pPr>
      <w:rPr>
        <w:rFonts w:ascii="Wingdings" w:hAnsi="Wingdings" w:hint="default"/>
      </w:rPr>
    </w:lvl>
    <w:lvl w:ilvl="6" w:tplc="04140001" w:tentative="1">
      <w:start w:val="1"/>
      <w:numFmt w:val="bullet"/>
      <w:lvlText w:val=""/>
      <w:lvlJc w:val="left"/>
      <w:pPr>
        <w:tabs>
          <w:tab w:val="num" w:pos="5388"/>
        </w:tabs>
        <w:ind w:left="5388" w:hanging="360"/>
      </w:pPr>
      <w:rPr>
        <w:rFonts w:ascii="Symbol" w:hAnsi="Symbol" w:hint="default"/>
      </w:rPr>
    </w:lvl>
    <w:lvl w:ilvl="7" w:tplc="04140003" w:tentative="1">
      <w:start w:val="1"/>
      <w:numFmt w:val="bullet"/>
      <w:lvlText w:val="o"/>
      <w:lvlJc w:val="left"/>
      <w:pPr>
        <w:tabs>
          <w:tab w:val="num" w:pos="6108"/>
        </w:tabs>
        <w:ind w:left="6108" w:hanging="360"/>
      </w:pPr>
      <w:rPr>
        <w:rFonts w:ascii="Courier New" w:hAnsi="Courier New" w:hint="default"/>
      </w:rPr>
    </w:lvl>
    <w:lvl w:ilvl="8" w:tplc="04140005" w:tentative="1">
      <w:start w:val="1"/>
      <w:numFmt w:val="bullet"/>
      <w:lvlText w:val=""/>
      <w:lvlJc w:val="left"/>
      <w:pPr>
        <w:tabs>
          <w:tab w:val="num" w:pos="6828"/>
        </w:tabs>
        <w:ind w:left="6828" w:hanging="360"/>
      </w:pPr>
      <w:rPr>
        <w:rFonts w:ascii="Wingdings" w:hAnsi="Wingdings" w:hint="default"/>
      </w:rPr>
    </w:lvl>
  </w:abstractNum>
  <w:num w:numId="1" w16cid:durableId="383404848">
    <w:abstractNumId w:val="0"/>
  </w:num>
  <w:num w:numId="2" w16cid:durableId="1673220409">
    <w:abstractNumId w:val="19"/>
  </w:num>
  <w:num w:numId="3" w16cid:durableId="1614244135">
    <w:abstractNumId w:val="27"/>
  </w:num>
  <w:num w:numId="4" w16cid:durableId="1875606785">
    <w:abstractNumId w:val="11"/>
  </w:num>
  <w:num w:numId="5" w16cid:durableId="222644560">
    <w:abstractNumId w:val="9"/>
  </w:num>
  <w:num w:numId="6" w16cid:durableId="1857042185">
    <w:abstractNumId w:val="9"/>
  </w:num>
  <w:num w:numId="7" w16cid:durableId="69425927">
    <w:abstractNumId w:val="9"/>
  </w:num>
  <w:num w:numId="8" w16cid:durableId="1554734718">
    <w:abstractNumId w:val="9"/>
  </w:num>
  <w:num w:numId="9" w16cid:durableId="1056584611">
    <w:abstractNumId w:val="9"/>
  </w:num>
  <w:num w:numId="10" w16cid:durableId="1759250572">
    <w:abstractNumId w:val="1"/>
  </w:num>
  <w:num w:numId="11" w16cid:durableId="1255868422">
    <w:abstractNumId w:val="14"/>
  </w:num>
  <w:num w:numId="12" w16cid:durableId="182865304">
    <w:abstractNumId w:val="3"/>
  </w:num>
  <w:num w:numId="13" w16cid:durableId="1505197672">
    <w:abstractNumId w:val="6"/>
  </w:num>
  <w:num w:numId="14" w16cid:durableId="809591473">
    <w:abstractNumId w:val="24"/>
  </w:num>
  <w:num w:numId="15" w16cid:durableId="308285875">
    <w:abstractNumId w:val="22"/>
  </w:num>
  <w:num w:numId="16" w16cid:durableId="365448444">
    <w:abstractNumId w:val="17"/>
  </w:num>
  <w:num w:numId="17" w16cid:durableId="1437411253">
    <w:abstractNumId w:val="25"/>
  </w:num>
  <w:num w:numId="18" w16cid:durableId="1921404200">
    <w:abstractNumId w:val="16"/>
  </w:num>
  <w:num w:numId="19" w16cid:durableId="1240142544">
    <w:abstractNumId w:val="28"/>
  </w:num>
  <w:num w:numId="20" w16cid:durableId="1494644006">
    <w:abstractNumId w:val="21"/>
  </w:num>
  <w:num w:numId="21" w16cid:durableId="452750431">
    <w:abstractNumId w:val="8"/>
  </w:num>
  <w:num w:numId="22" w16cid:durableId="1386416137">
    <w:abstractNumId w:val="10"/>
  </w:num>
  <w:num w:numId="23" w16cid:durableId="1371682796">
    <w:abstractNumId w:val="2"/>
  </w:num>
  <w:num w:numId="24" w16cid:durableId="2120560426">
    <w:abstractNumId w:val="18"/>
  </w:num>
  <w:num w:numId="25" w16cid:durableId="253559873">
    <w:abstractNumId w:val="5"/>
  </w:num>
  <w:num w:numId="26" w16cid:durableId="2111657855">
    <w:abstractNumId w:val="7"/>
  </w:num>
  <w:num w:numId="27" w16cid:durableId="1285772091">
    <w:abstractNumId w:val="13"/>
  </w:num>
  <w:num w:numId="28" w16cid:durableId="1799104066">
    <w:abstractNumId w:val="15"/>
  </w:num>
  <w:num w:numId="29" w16cid:durableId="2068257510">
    <w:abstractNumId w:val="23"/>
  </w:num>
  <w:num w:numId="30" w16cid:durableId="495194967">
    <w:abstractNumId w:val="20"/>
  </w:num>
  <w:num w:numId="31" w16cid:durableId="1996837101">
    <w:abstractNumId w:val="26"/>
  </w:num>
  <w:num w:numId="32" w16cid:durableId="502429464">
    <w:abstractNumId w:val="4"/>
  </w:num>
  <w:num w:numId="33" w16cid:durableId="1929339010">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5D0"/>
    <w:rsid w:val="00002BE5"/>
    <w:rsid w:val="000123F3"/>
    <w:rsid w:val="00012FB4"/>
    <w:rsid w:val="00015245"/>
    <w:rsid w:val="00016615"/>
    <w:rsid w:val="000232A1"/>
    <w:rsid w:val="00033371"/>
    <w:rsid w:val="00033F6C"/>
    <w:rsid w:val="00041B32"/>
    <w:rsid w:val="00046E71"/>
    <w:rsid w:val="0004795B"/>
    <w:rsid w:val="000515EB"/>
    <w:rsid w:val="00054039"/>
    <w:rsid w:val="0006392F"/>
    <w:rsid w:val="000739D5"/>
    <w:rsid w:val="00083933"/>
    <w:rsid w:val="000839EF"/>
    <w:rsid w:val="00086C23"/>
    <w:rsid w:val="000917CF"/>
    <w:rsid w:val="00091E72"/>
    <w:rsid w:val="000A09E9"/>
    <w:rsid w:val="000A17B6"/>
    <w:rsid w:val="000A246C"/>
    <w:rsid w:val="000A2AF6"/>
    <w:rsid w:val="000B1B63"/>
    <w:rsid w:val="000B337B"/>
    <w:rsid w:val="000B44CE"/>
    <w:rsid w:val="000B4F27"/>
    <w:rsid w:val="000B6D63"/>
    <w:rsid w:val="000C375C"/>
    <w:rsid w:val="000C53D4"/>
    <w:rsid w:val="000C5D89"/>
    <w:rsid w:val="000C7DE3"/>
    <w:rsid w:val="000D4A19"/>
    <w:rsid w:val="000D7843"/>
    <w:rsid w:val="000E06F9"/>
    <w:rsid w:val="000E1E0A"/>
    <w:rsid w:val="000F1A5A"/>
    <w:rsid w:val="000F2F57"/>
    <w:rsid w:val="000F36EF"/>
    <w:rsid w:val="000F6E15"/>
    <w:rsid w:val="000F72A9"/>
    <w:rsid w:val="000F7480"/>
    <w:rsid w:val="00102AD4"/>
    <w:rsid w:val="00102B27"/>
    <w:rsid w:val="00113D76"/>
    <w:rsid w:val="00116C43"/>
    <w:rsid w:val="00117283"/>
    <w:rsid w:val="001178FF"/>
    <w:rsid w:val="001424C1"/>
    <w:rsid w:val="00144761"/>
    <w:rsid w:val="001448B5"/>
    <w:rsid w:val="001510DB"/>
    <w:rsid w:val="00151D89"/>
    <w:rsid w:val="00155465"/>
    <w:rsid w:val="0016099D"/>
    <w:rsid w:val="00163741"/>
    <w:rsid w:val="00164D92"/>
    <w:rsid w:val="00164EAE"/>
    <w:rsid w:val="001723FA"/>
    <w:rsid w:val="00174983"/>
    <w:rsid w:val="0018075F"/>
    <w:rsid w:val="00181584"/>
    <w:rsid w:val="0018514B"/>
    <w:rsid w:val="00195002"/>
    <w:rsid w:val="00195130"/>
    <w:rsid w:val="00196440"/>
    <w:rsid w:val="001A7CE5"/>
    <w:rsid w:val="001B4A6C"/>
    <w:rsid w:val="001C43B8"/>
    <w:rsid w:val="001C4909"/>
    <w:rsid w:val="001C6CA4"/>
    <w:rsid w:val="001D06DA"/>
    <w:rsid w:val="001D41EE"/>
    <w:rsid w:val="001E07FB"/>
    <w:rsid w:val="001E4CA0"/>
    <w:rsid w:val="001E73F3"/>
    <w:rsid w:val="00203187"/>
    <w:rsid w:val="00205163"/>
    <w:rsid w:val="0021131B"/>
    <w:rsid w:val="00213657"/>
    <w:rsid w:val="00214D82"/>
    <w:rsid w:val="0022129A"/>
    <w:rsid w:val="00236B06"/>
    <w:rsid w:val="002502AD"/>
    <w:rsid w:val="00253170"/>
    <w:rsid w:val="0025778F"/>
    <w:rsid w:val="00260AC6"/>
    <w:rsid w:val="0026162B"/>
    <w:rsid w:val="002617F8"/>
    <w:rsid w:val="00262656"/>
    <w:rsid w:val="00263F96"/>
    <w:rsid w:val="00264447"/>
    <w:rsid w:val="00274E8A"/>
    <w:rsid w:val="00275F2A"/>
    <w:rsid w:val="0028006D"/>
    <w:rsid w:val="002860D6"/>
    <w:rsid w:val="002874CC"/>
    <w:rsid w:val="00290F20"/>
    <w:rsid w:val="0029515B"/>
    <w:rsid w:val="002968B0"/>
    <w:rsid w:val="002A0BDC"/>
    <w:rsid w:val="002A1B6F"/>
    <w:rsid w:val="002B1B3A"/>
    <w:rsid w:val="002B359C"/>
    <w:rsid w:val="002B4B3A"/>
    <w:rsid w:val="002B4B7C"/>
    <w:rsid w:val="002B5C9F"/>
    <w:rsid w:val="002B724F"/>
    <w:rsid w:val="002C1F87"/>
    <w:rsid w:val="002C238C"/>
    <w:rsid w:val="002C4043"/>
    <w:rsid w:val="002D3795"/>
    <w:rsid w:val="002D592A"/>
    <w:rsid w:val="002D7517"/>
    <w:rsid w:val="002E0DFC"/>
    <w:rsid w:val="002E2A1B"/>
    <w:rsid w:val="002E427D"/>
    <w:rsid w:val="002F2B78"/>
    <w:rsid w:val="00300F5B"/>
    <w:rsid w:val="003016BE"/>
    <w:rsid w:val="00301FC6"/>
    <w:rsid w:val="00303CA6"/>
    <w:rsid w:val="00310800"/>
    <w:rsid w:val="0031132B"/>
    <w:rsid w:val="00314997"/>
    <w:rsid w:val="00317B02"/>
    <w:rsid w:val="0032024A"/>
    <w:rsid w:val="003234BD"/>
    <w:rsid w:val="00323E30"/>
    <w:rsid w:val="00325D16"/>
    <w:rsid w:val="00335521"/>
    <w:rsid w:val="00342D09"/>
    <w:rsid w:val="003453B5"/>
    <w:rsid w:val="00350B07"/>
    <w:rsid w:val="00350DFB"/>
    <w:rsid w:val="00351970"/>
    <w:rsid w:val="00351A26"/>
    <w:rsid w:val="003522CE"/>
    <w:rsid w:val="00352FB3"/>
    <w:rsid w:val="00353262"/>
    <w:rsid w:val="003576C0"/>
    <w:rsid w:val="00360824"/>
    <w:rsid w:val="00360EC0"/>
    <w:rsid w:val="00362619"/>
    <w:rsid w:val="00362D8F"/>
    <w:rsid w:val="00362DB3"/>
    <w:rsid w:val="0036601E"/>
    <w:rsid w:val="00366AA1"/>
    <w:rsid w:val="00367732"/>
    <w:rsid w:val="0037192A"/>
    <w:rsid w:val="00374768"/>
    <w:rsid w:val="0038710C"/>
    <w:rsid w:val="00390DF9"/>
    <w:rsid w:val="0039100B"/>
    <w:rsid w:val="003A4335"/>
    <w:rsid w:val="003A65F6"/>
    <w:rsid w:val="003B476B"/>
    <w:rsid w:val="003B6146"/>
    <w:rsid w:val="003B7064"/>
    <w:rsid w:val="003C2213"/>
    <w:rsid w:val="003C5486"/>
    <w:rsid w:val="003D2158"/>
    <w:rsid w:val="003D3B2C"/>
    <w:rsid w:val="003D3BD9"/>
    <w:rsid w:val="003D5059"/>
    <w:rsid w:val="003E27C6"/>
    <w:rsid w:val="003E32AF"/>
    <w:rsid w:val="003E4422"/>
    <w:rsid w:val="003E7030"/>
    <w:rsid w:val="003E75CB"/>
    <w:rsid w:val="003F061E"/>
    <w:rsid w:val="003F386A"/>
    <w:rsid w:val="004115F6"/>
    <w:rsid w:val="00411650"/>
    <w:rsid w:val="004147B1"/>
    <w:rsid w:val="00422B70"/>
    <w:rsid w:val="0042583F"/>
    <w:rsid w:val="0042588A"/>
    <w:rsid w:val="004264F0"/>
    <w:rsid w:val="00427426"/>
    <w:rsid w:val="00427D34"/>
    <w:rsid w:val="004313E6"/>
    <w:rsid w:val="00431F57"/>
    <w:rsid w:val="004328E6"/>
    <w:rsid w:val="00434C2A"/>
    <w:rsid w:val="004546ED"/>
    <w:rsid w:val="004565AB"/>
    <w:rsid w:val="004826BA"/>
    <w:rsid w:val="00482847"/>
    <w:rsid w:val="00484233"/>
    <w:rsid w:val="00487643"/>
    <w:rsid w:val="00492971"/>
    <w:rsid w:val="00493CFD"/>
    <w:rsid w:val="004953DA"/>
    <w:rsid w:val="0049549E"/>
    <w:rsid w:val="00495A7F"/>
    <w:rsid w:val="004A6995"/>
    <w:rsid w:val="004D1194"/>
    <w:rsid w:val="004D4B7B"/>
    <w:rsid w:val="004D53D0"/>
    <w:rsid w:val="004E003A"/>
    <w:rsid w:val="004E11D0"/>
    <w:rsid w:val="004F4C13"/>
    <w:rsid w:val="004F6026"/>
    <w:rsid w:val="0050065A"/>
    <w:rsid w:val="0051584B"/>
    <w:rsid w:val="00520DA3"/>
    <w:rsid w:val="005252C1"/>
    <w:rsid w:val="00525719"/>
    <w:rsid w:val="00525D05"/>
    <w:rsid w:val="00525D45"/>
    <w:rsid w:val="00532479"/>
    <w:rsid w:val="0053430F"/>
    <w:rsid w:val="00541998"/>
    <w:rsid w:val="00543943"/>
    <w:rsid w:val="005474CE"/>
    <w:rsid w:val="00553460"/>
    <w:rsid w:val="0056117E"/>
    <w:rsid w:val="005638FD"/>
    <w:rsid w:val="00570779"/>
    <w:rsid w:val="005779A2"/>
    <w:rsid w:val="00580EB1"/>
    <w:rsid w:val="00581D54"/>
    <w:rsid w:val="00584E1C"/>
    <w:rsid w:val="005866DB"/>
    <w:rsid w:val="00592C1E"/>
    <w:rsid w:val="005969EE"/>
    <w:rsid w:val="005A2E7B"/>
    <w:rsid w:val="005A401F"/>
    <w:rsid w:val="005A61C0"/>
    <w:rsid w:val="005A7411"/>
    <w:rsid w:val="005B1552"/>
    <w:rsid w:val="005B2BEB"/>
    <w:rsid w:val="005B2C34"/>
    <w:rsid w:val="005C0621"/>
    <w:rsid w:val="005C4171"/>
    <w:rsid w:val="005C71A3"/>
    <w:rsid w:val="005C780A"/>
    <w:rsid w:val="005D5D88"/>
    <w:rsid w:val="005E02F9"/>
    <w:rsid w:val="005E09A7"/>
    <w:rsid w:val="005E2201"/>
    <w:rsid w:val="005E44C5"/>
    <w:rsid w:val="005E4B7D"/>
    <w:rsid w:val="005E7131"/>
    <w:rsid w:val="005F5624"/>
    <w:rsid w:val="005F66F2"/>
    <w:rsid w:val="00602A50"/>
    <w:rsid w:val="00607191"/>
    <w:rsid w:val="00621C91"/>
    <w:rsid w:val="00626299"/>
    <w:rsid w:val="0063311B"/>
    <w:rsid w:val="00634E66"/>
    <w:rsid w:val="0063504F"/>
    <w:rsid w:val="006407BF"/>
    <w:rsid w:val="00640C66"/>
    <w:rsid w:val="006434B5"/>
    <w:rsid w:val="006455DB"/>
    <w:rsid w:val="0064562E"/>
    <w:rsid w:val="0066195F"/>
    <w:rsid w:val="006622A8"/>
    <w:rsid w:val="006667F2"/>
    <w:rsid w:val="00673F4B"/>
    <w:rsid w:val="0067727C"/>
    <w:rsid w:val="00680A79"/>
    <w:rsid w:val="006868CE"/>
    <w:rsid w:val="00691A42"/>
    <w:rsid w:val="00691CE6"/>
    <w:rsid w:val="00692597"/>
    <w:rsid w:val="00694CEE"/>
    <w:rsid w:val="006960C5"/>
    <w:rsid w:val="006A532E"/>
    <w:rsid w:val="006B10F8"/>
    <w:rsid w:val="006B2297"/>
    <w:rsid w:val="006B3946"/>
    <w:rsid w:val="006B5C30"/>
    <w:rsid w:val="006C5799"/>
    <w:rsid w:val="006D0727"/>
    <w:rsid w:val="006D2FD3"/>
    <w:rsid w:val="006E0AD2"/>
    <w:rsid w:val="006E7555"/>
    <w:rsid w:val="006F4708"/>
    <w:rsid w:val="0070202C"/>
    <w:rsid w:val="00703E30"/>
    <w:rsid w:val="00706F5F"/>
    <w:rsid w:val="007073AC"/>
    <w:rsid w:val="007105D0"/>
    <w:rsid w:val="00716061"/>
    <w:rsid w:val="007164A8"/>
    <w:rsid w:val="00724070"/>
    <w:rsid w:val="007305BB"/>
    <w:rsid w:val="00731289"/>
    <w:rsid w:val="0073488B"/>
    <w:rsid w:val="00735888"/>
    <w:rsid w:val="007429E7"/>
    <w:rsid w:val="00747FB5"/>
    <w:rsid w:val="00750F9E"/>
    <w:rsid w:val="00757109"/>
    <w:rsid w:val="007631D2"/>
    <w:rsid w:val="00764A32"/>
    <w:rsid w:val="00766F43"/>
    <w:rsid w:val="00770F92"/>
    <w:rsid w:val="00774E61"/>
    <w:rsid w:val="0077572D"/>
    <w:rsid w:val="00776259"/>
    <w:rsid w:val="0078102D"/>
    <w:rsid w:val="00785551"/>
    <w:rsid w:val="00793EAE"/>
    <w:rsid w:val="007A03E9"/>
    <w:rsid w:val="007A2286"/>
    <w:rsid w:val="007A76B0"/>
    <w:rsid w:val="007A7AB1"/>
    <w:rsid w:val="007B2D74"/>
    <w:rsid w:val="007C0622"/>
    <w:rsid w:val="007C13B1"/>
    <w:rsid w:val="007C531D"/>
    <w:rsid w:val="007C7D27"/>
    <w:rsid w:val="007D067D"/>
    <w:rsid w:val="007D0C02"/>
    <w:rsid w:val="007D1F5D"/>
    <w:rsid w:val="007E339C"/>
    <w:rsid w:val="007E3D5B"/>
    <w:rsid w:val="007F1979"/>
    <w:rsid w:val="007F303A"/>
    <w:rsid w:val="008009C4"/>
    <w:rsid w:val="008031C6"/>
    <w:rsid w:val="00804D12"/>
    <w:rsid w:val="008067D6"/>
    <w:rsid w:val="0080761C"/>
    <w:rsid w:val="0082330F"/>
    <w:rsid w:val="00834999"/>
    <w:rsid w:val="0084182D"/>
    <w:rsid w:val="00842382"/>
    <w:rsid w:val="0084420C"/>
    <w:rsid w:val="00844369"/>
    <w:rsid w:val="008451AF"/>
    <w:rsid w:val="0085284E"/>
    <w:rsid w:val="008563DD"/>
    <w:rsid w:val="008603D4"/>
    <w:rsid w:val="008616E8"/>
    <w:rsid w:val="00861E4C"/>
    <w:rsid w:val="0086510F"/>
    <w:rsid w:val="008719C0"/>
    <w:rsid w:val="00874489"/>
    <w:rsid w:val="00874690"/>
    <w:rsid w:val="00877CC3"/>
    <w:rsid w:val="00885F4E"/>
    <w:rsid w:val="00890AF7"/>
    <w:rsid w:val="00891BCB"/>
    <w:rsid w:val="00892F88"/>
    <w:rsid w:val="0089698C"/>
    <w:rsid w:val="008A1AAF"/>
    <w:rsid w:val="008A4375"/>
    <w:rsid w:val="008A4457"/>
    <w:rsid w:val="008B0879"/>
    <w:rsid w:val="008B0D7F"/>
    <w:rsid w:val="008B2D28"/>
    <w:rsid w:val="008B5FFD"/>
    <w:rsid w:val="008C09AE"/>
    <w:rsid w:val="008C5A95"/>
    <w:rsid w:val="008D13F4"/>
    <w:rsid w:val="008D329C"/>
    <w:rsid w:val="008D4054"/>
    <w:rsid w:val="008D4C25"/>
    <w:rsid w:val="008D7F89"/>
    <w:rsid w:val="008E0763"/>
    <w:rsid w:val="008E0E91"/>
    <w:rsid w:val="008E23E8"/>
    <w:rsid w:val="008E45D4"/>
    <w:rsid w:val="008E4A91"/>
    <w:rsid w:val="008E70FC"/>
    <w:rsid w:val="008F1DFE"/>
    <w:rsid w:val="00902243"/>
    <w:rsid w:val="00905C09"/>
    <w:rsid w:val="009061AB"/>
    <w:rsid w:val="0091773D"/>
    <w:rsid w:val="00921AE6"/>
    <w:rsid w:val="00921D46"/>
    <w:rsid w:val="00923287"/>
    <w:rsid w:val="00925355"/>
    <w:rsid w:val="00937D6A"/>
    <w:rsid w:val="00945202"/>
    <w:rsid w:val="00946E25"/>
    <w:rsid w:val="00952836"/>
    <w:rsid w:val="009548AE"/>
    <w:rsid w:val="00962889"/>
    <w:rsid w:val="009634F7"/>
    <w:rsid w:val="00972450"/>
    <w:rsid w:val="00976C35"/>
    <w:rsid w:val="0098313B"/>
    <w:rsid w:val="00986F73"/>
    <w:rsid w:val="00992780"/>
    <w:rsid w:val="00994DD3"/>
    <w:rsid w:val="009A0787"/>
    <w:rsid w:val="009A53FE"/>
    <w:rsid w:val="009B1634"/>
    <w:rsid w:val="009B3798"/>
    <w:rsid w:val="009B55CD"/>
    <w:rsid w:val="009B77CF"/>
    <w:rsid w:val="009C1B17"/>
    <w:rsid w:val="009D29CB"/>
    <w:rsid w:val="009D7918"/>
    <w:rsid w:val="009E0FE6"/>
    <w:rsid w:val="009E79E0"/>
    <w:rsid w:val="009F0602"/>
    <w:rsid w:val="009F2B0B"/>
    <w:rsid w:val="009F2B39"/>
    <w:rsid w:val="009F34BF"/>
    <w:rsid w:val="009F7E65"/>
    <w:rsid w:val="009F7F3C"/>
    <w:rsid w:val="00A01130"/>
    <w:rsid w:val="00A040B1"/>
    <w:rsid w:val="00A10DE8"/>
    <w:rsid w:val="00A16E1E"/>
    <w:rsid w:val="00A17570"/>
    <w:rsid w:val="00A17D8C"/>
    <w:rsid w:val="00A26652"/>
    <w:rsid w:val="00A30D09"/>
    <w:rsid w:val="00A323E3"/>
    <w:rsid w:val="00A32A6B"/>
    <w:rsid w:val="00A43D63"/>
    <w:rsid w:val="00A45DA8"/>
    <w:rsid w:val="00A462B6"/>
    <w:rsid w:val="00A50974"/>
    <w:rsid w:val="00A5220B"/>
    <w:rsid w:val="00A538CF"/>
    <w:rsid w:val="00A568B2"/>
    <w:rsid w:val="00A67C3E"/>
    <w:rsid w:val="00A67EEF"/>
    <w:rsid w:val="00A71992"/>
    <w:rsid w:val="00A71E8F"/>
    <w:rsid w:val="00A748F2"/>
    <w:rsid w:val="00A77C42"/>
    <w:rsid w:val="00A91219"/>
    <w:rsid w:val="00A959F6"/>
    <w:rsid w:val="00A97475"/>
    <w:rsid w:val="00A9791C"/>
    <w:rsid w:val="00AA0203"/>
    <w:rsid w:val="00AA0D91"/>
    <w:rsid w:val="00AA40F3"/>
    <w:rsid w:val="00AA4D16"/>
    <w:rsid w:val="00AB1B42"/>
    <w:rsid w:val="00AB21DB"/>
    <w:rsid w:val="00AB63BF"/>
    <w:rsid w:val="00AC0D29"/>
    <w:rsid w:val="00AC40AC"/>
    <w:rsid w:val="00AC51BE"/>
    <w:rsid w:val="00AD09DF"/>
    <w:rsid w:val="00AD1360"/>
    <w:rsid w:val="00AD2B0F"/>
    <w:rsid w:val="00AD3539"/>
    <w:rsid w:val="00AD3E3D"/>
    <w:rsid w:val="00AD4024"/>
    <w:rsid w:val="00AD6F43"/>
    <w:rsid w:val="00AE4B64"/>
    <w:rsid w:val="00AE73B4"/>
    <w:rsid w:val="00B041E5"/>
    <w:rsid w:val="00B042A7"/>
    <w:rsid w:val="00B04BC7"/>
    <w:rsid w:val="00B05FF2"/>
    <w:rsid w:val="00B12411"/>
    <w:rsid w:val="00B17921"/>
    <w:rsid w:val="00B2180E"/>
    <w:rsid w:val="00B23145"/>
    <w:rsid w:val="00B25E79"/>
    <w:rsid w:val="00B2657D"/>
    <w:rsid w:val="00B304D8"/>
    <w:rsid w:val="00B36B45"/>
    <w:rsid w:val="00B560BE"/>
    <w:rsid w:val="00B70294"/>
    <w:rsid w:val="00B726E6"/>
    <w:rsid w:val="00B74D89"/>
    <w:rsid w:val="00B76FED"/>
    <w:rsid w:val="00B8083D"/>
    <w:rsid w:val="00B83129"/>
    <w:rsid w:val="00B8335C"/>
    <w:rsid w:val="00B86DD5"/>
    <w:rsid w:val="00BA05B4"/>
    <w:rsid w:val="00BA348D"/>
    <w:rsid w:val="00BA37B0"/>
    <w:rsid w:val="00BB06AF"/>
    <w:rsid w:val="00BB074B"/>
    <w:rsid w:val="00BB2F6A"/>
    <w:rsid w:val="00BB4F6D"/>
    <w:rsid w:val="00BB7C23"/>
    <w:rsid w:val="00BC2583"/>
    <w:rsid w:val="00BC4388"/>
    <w:rsid w:val="00BE0E6F"/>
    <w:rsid w:val="00BE1AD5"/>
    <w:rsid w:val="00BE26AA"/>
    <w:rsid w:val="00BE43E0"/>
    <w:rsid w:val="00BE4CAA"/>
    <w:rsid w:val="00BF0721"/>
    <w:rsid w:val="00BF3BA2"/>
    <w:rsid w:val="00BF58E8"/>
    <w:rsid w:val="00C05C85"/>
    <w:rsid w:val="00C07AFD"/>
    <w:rsid w:val="00C13D95"/>
    <w:rsid w:val="00C15970"/>
    <w:rsid w:val="00C15A92"/>
    <w:rsid w:val="00C204B6"/>
    <w:rsid w:val="00C22A4C"/>
    <w:rsid w:val="00C2631F"/>
    <w:rsid w:val="00C34642"/>
    <w:rsid w:val="00C37AB7"/>
    <w:rsid w:val="00C5174B"/>
    <w:rsid w:val="00C52E87"/>
    <w:rsid w:val="00C66DC5"/>
    <w:rsid w:val="00C70549"/>
    <w:rsid w:val="00C70B28"/>
    <w:rsid w:val="00C73AB5"/>
    <w:rsid w:val="00C74ECE"/>
    <w:rsid w:val="00C75CAE"/>
    <w:rsid w:val="00C80DA1"/>
    <w:rsid w:val="00C81075"/>
    <w:rsid w:val="00C81FA8"/>
    <w:rsid w:val="00C871A6"/>
    <w:rsid w:val="00C93285"/>
    <w:rsid w:val="00CA0358"/>
    <w:rsid w:val="00CA5C74"/>
    <w:rsid w:val="00CA5EA6"/>
    <w:rsid w:val="00CB07ED"/>
    <w:rsid w:val="00CB100A"/>
    <w:rsid w:val="00CB2102"/>
    <w:rsid w:val="00CB2D3A"/>
    <w:rsid w:val="00CB3884"/>
    <w:rsid w:val="00CB5578"/>
    <w:rsid w:val="00CB72B4"/>
    <w:rsid w:val="00CC7B63"/>
    <w:rsid w:val="00CD0AD3"/>
    <w:rsid w:val="00CD1B07"/>
    <w:rsid w:val="00CD2B6D"/>
    <w:rsid w:val="00CE213B"/>
    <w:rsid w:val="00CE2245"/>
    <w:rsid w:val="00CF4C26"/>
    <w:rsid w:val="00CF4DAA"/>
    <w:rsid w:val="00D00A47"/>
    <w:rsid w:val="00D03355"/>
    <w:rsid w:val="00D039B1"/>
    <w:rsid w:val="00D070AE"/>
    <w:rsid w:val="00D120CD"/>
    <w:rsid w:val="00D2141C"/>
    <w:rsid w:val="00D26A87"/>
    <w:rsid w:val="00D27685"/>
    <w:rsid w:val="00D31D6C"/>
    <w:rsid w:val="00D36BB4"/>
    <w:rsid w:val="00D4512A"/>
    <w:rsid w:val="00D457AE"/>
    <w:rsid w:val="00D5255A"/>
    <w:rsid w:val="00D57A1F"/>
    <w:rsid w:val="00D60101"/>
    <w:rsid w:val="00D60D79"/>
    <w:rsid w:val="00D614EA"/>
    <w:rsid w:val="00D64D8A"/>
    <w:rsid w:val="00D65F6D"/>
    <w:rsid w:val="00D742F6"/>
    <w:rsid w:val="00D84826"/>
    <w:rsid w:val="00D84A20"/>
    <w:rsid w:val="00D91360"/>
    <w:rsid w:val="00D9195C"/>
    <w:rsid w:val="00D96E7C"/>
    <w:rsid w:val="00DA3468"/>
    <w:rsid w:val="00DA4012"/>
    <w:rsid w:val="00DB69B7"/>
    <w:rsid w:val="00DB6F62"/>
    <w:rsid w:val="00DB79A1"/>
    <w:rsid w:val="00DC02CE"/>
    <w:rsid w:val="00DD24D8"/>
    <w:rsid w:val="00DD3110"/>
    <w:rsid w:val="00DD584B"/>
    <w:rsid w:val="00DD673E"/>
    <w:rsid w:val="00DF7C01"/>
    <w:rsid w:val="00E059BB"/>
    <w:rsid w:val="00E1381D"/>
    <w:rsid w:val="00E14D0F"/>
    <w:rsid w:val="00E2076E"/>
    <w:rsid w:val="00E20942"/>
    <w:rsid w:val="00E23639"/>
    <w:rsid w:val="00E2433A"/>
    <w:rsid w:val="00E2642B"/>
    <w:rsid w:val="00E27328"/>
    <w:rsid w:val="00E30B2B"/>
    <w:rsid w:val="00E318B8"/>
    <w:rsid w:val="00E3203A"/>
    <w:rsid w:val="00E34968"/>
    <w:rsid w:val="00E35528"/>
    <w:rsid w:val="00E3576D"/>
    <w:rsid w:val="00E37AAC"/>
    <w:rsid w:val="00E40D8B"/>
    <w:rsid w:val="00E43329"/>
    <w:rsid w:val="00E46D95"/>
    <w:rsid w:val="00E51EC0"/>
    <w:rsid w:val="00E51F3A"/>
    <w:rsid w:val="00E52E1B"/>
    <w:rsid w:val="00E53F5D"/>
    <w:rsid w:val="00E56522"/>
    <w:rsid w:val="00E62966"/>
    <w:rsid w:val="00E636EE"/>
    <w:rsid w:val="00E651C5"/>
    <w:rsid w:val="00E662B0"/>
    <w:rsid w:val="00E75B00"/>
    <w:rsid w:val="00E8111E"/>
    <w:rsid w:val="00E862C1"/>
    <w:rsid w:val="00E875CC"/>
    <w:rsid w:val="00E87EEB"/>
    <w:rsid w:val="00E94007"/>
    <w:rsid w:val="00E968CA"/>
    <w:rsid w:val="00EA56D0"/>
    <w:rsid w:val="00EB08F2"/>
    <w:rsid w:val="00EC1597"/>
    <w:rsid w:val="00EC441D"/>
    <w:rsid w:val="00EC51DE"/>
    <w:rsid w:val="00ED0588"/>
    <w:rsid w:val="00ED5001"/>
    <w:rsid w:val="00ED6A21"/>
    <w:rsid w:val="00ED778D"/>
    <w:rsid w:val="00EE240D"/>
    <w:rsid w:val="00EE6CCD"/>
    <w:rsid w:val="00EF2B5B"/>
    <w:rsid w:val="00EF35D7"/>
    <w:rsid w:val="00EF5075"/>
    <w:rsid w:val="00EF73CB"/>
    <w:rsid w:val="00EF7CAB"/>
    <w:rsid w:val="00F004E0"/>
    <w:rsid w:val="00F02D35"/>
    <w:rsid w:val="00F03414"/>
    <w:rsid w:val="00F06865"/>
    <w:rsid w:val="00F07ABE"/>
    <w:rsid w:val="00F14F63"/>
    <w:rsid w:val="00F1796A"/>
    <w:rsid w:val="00F22A99"/>
    <w:rsid w:val="00F25966"/>
    <w:rsid w:val="00F33662"/>
    <w:rsid w:val="00F37281"/>
    <w:rsid w:val="00F4092F"/>
    <w:rsid w:val="00F4503C"/>
    <w:rsid w:val="00F54955"/>
    <w:rsid w:val="00F57553"/>
    <w:rsid w:val="00F609A0"/>
    <w:rsid w:val="00F6562F"/>
    <w:rsid w:val="00F748F2"/>
    <w:rsid w:val="00F77369"/>
    <w:rsid w:val="00F80E35"/>
    <w:rsid w:val="00F80F7D"/>
    <w:rsid w:val="00F86479"/>
    <w:rsid w:val="00F92EAA"/>
    <w:rsid w:val="00F94909"/>
    <w:rsid w:val="00F9546F"/>
    <w:rsid w:val="00F97FB7"/>
    <w:rsid w:val="00FA16FD"/>
    <w:rsid w:val="00FB04EF"/>
    <w:rsid w:val="00FB5916"/>
    <w:rsid w:val="00FC6CB1"/>
    <w:rsid w:val="00FD443D"/>
    <w:rsid w:val="00FD4B8E"/>
    <w:rsid w:val="00FE1766"/>
    <w:rsid w:val="00FE6815"/>
    <w:rsid w:val="00FE7B3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4FC30A"/>
  <w15:docId w15:val="{5E710FC7-E98E-40B7-8AE8-0E10186F0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6CCD"/>
    <w:pPr>
      <w:tabs>
        <w:tab w:val="left" w:pos="1134"/>
        <w:tab w:val="left" w:pos="2268"/>
        <w:tab w:val="left" w:pos="3402"/>
        <w:tab w:val="left" w:pos="5103"/>
        <w:tab w:val="left" w:pos="6237"/>
        <w:tab w:val="left" w:pos="7655"/>
        <w:tab w:val="left" w:pos="9072"/>
      </w:tabs>
    </w:pPr>
    <w:rPr>
      <w:sz w:val="24"/>
      <w:lang w:val="nn-NO"/>
    </w:rPr>
  </w:style>
  <w:style w:type="paragraph" w:styleId="Overskrift10">
    <w:name w:val="heading 1"/>
    <w:basedOn w:val="Normal"/>
    <w:next w:val="Normal"/>
    <w:qFormat/>
    <w:rsid w:val="00EE6CCD"/>
    <w:pPr>
      <w:keepNext/>
      <w:spacing w:before="240" w:after="60"/>
      <w:outlineLvl w:val="0"/>
    </w:pPr>
    <w:rPr>
      <w:rFonts w:ascii="Arial" w:hAnsi="Arial"/>
      <w:b/>
      <w:kern w:val="28"/>
      <w:sz w:val="28"/>
    </w:rPr>
  </w:style>
  <w:style w:type="paragraph" w:styleId="Overskrift2">
    <w:name w:val="heading 2"/>
    <w:basedOn w:val="Normal"/>
    <w:next w:val="Normal"/>
    <w:qFormat/>
    <w:rsid w:val="00EE6CCD"/>
    <w:pPr>
      <w:keepNext/>
      <w:numPr>
        <w:ilvl w:val="1"/>
        <w:numId w:val="1"/>
      </w:numPr>
      <w:spacing w:before="240" w:after="60"/>
      <w:outlineLvl w:val="1"/>
    </w:pPr>
    <w:rPr>
      <w:b/>
    </w:rPr>
  </w:style>
  <w:style w:type="paragraph" w:styleId="Overskrift3">
    <w:name w:val="heading 3"/>
    <w:basedOn w:val="Normal"/>
    <w:next w:val="Normal"/>
    <w:qFormat/>
    <w:rsid w:val="00EE6CCD"/>
    <w:pPr>
      <w:keepNext/>
      <w:numPr>
        <w:ilvl w:val="2"/>
        <w:numId w:val="1"/>
      </w:numPr>
      <w:spacing w:before="240" w:after="60"/>
      <w:outlineLvl w:val="2"/>
    </w:pPr>
    <w:rPr>
      <w:b/>
    </w:rPr>
  </w:style>
  <w:style w:type="paragraph" w:styleId="Overskrift4">
    <w:name w:val="heading 4"/>
    <w:basedOn w:val="Normal"/>
    <w:next w:val="Normal"/>
    <w:qFormat/>
    <w:rsid w:val="00EE6CCD"/>
    <w:pPr>
      <w:keepNext/>
      <w:numPr>
        <w:ilvl w:val="3"/>
        <w:numId w:val="1"/>
      </w:numPr>
      <w:spacing w:before="240" w:after="60"/>
      <w:outlineLvl w:val="3"/>
    </w:pPr>
    <w:rPr>
      <w:b/>
    </w:rPr>
  </w:style>
  <w:style w:type="paragraph" w:styleId="Overskrift5">
    <w:name w:val="heading 5"/>
    <w:basedOn w:val="Normal"/>
    <w:next w:val="Normal"/>
    <w:qFormat/>
    <w:rsid w:val="00EE6CCD"/>
    <w:pPr>
      <w:numPr>
        <w:ilvl w:val="4"/>
        <w:numId w:val="1"/>
      </w:numPr>
      <w:spacing w:before="240" w:after="60"/>
      <w:outlineLvl w:val="4"/>
    </w:pPr>
    <w:rPr>
      <w:rFonts w:ascii="Arial" w:hAnsi="Arial"/>
      <w:sz w:val="22"/>
    </w:rPr>
  </w:style>
  <w:style w:type="paragraph" w:styleId="Overskrift6">
    <w:name w:val="heading 6"/>
    <w:basedOn w:val="Normal"/>
    <w:next w:val="Normal"/>
    <w:qFormat/>
    <w:rsid w:val="00EE6CCD"/>
    <w:pPr>
      <w:numPr>
        <w:ilvl w:val="5"/>
        <w:numId w:val="1"/>
      </w:numPr>
      <w:spacing w:before="240" w:after="60"/>
      <w:outlineLvl w:val="5"/>
    </w:pPr>
    <w:rPr>
      <w:i/>
      <w:sz w:val="22"/>
    </w:rPr>
  </w:style>
  <w:style w:type="paragraph" w:styleId="Overskrift7">
    <w:name w:val="heading 7"/>
    <w:basedOn w:val="Normal"/>
    <w:next w:val="Normal"/>
    <w:qFormat/>
    <w:rsid w:val="00EE6CCD"/>
    <w:pPr>
      <w:numPr>
        <w:ilvl w:val="6"/>
        <w:numId w:val="1"/>
      </w:numPr>
      <w:spacing w:before="240" w:after="60"/>
      <w:outlineLvl w:val="6"/>
    </w:pPr>
    <w:rPr>
      <w:rFonts w:ascii="Arial" w:hAnsi="Arial"/>
      <w:sz w:val="20"/>
    </w:rPr>
  </w:style>
  <w:style w:type="paragraph" w:styleId="Overskrift8">
    <w:name w:val="heading 8"/>
    <w:basedOn w:val="Normal"/>
    <w:next w:val="Normal"/>
    <w:qFormat/>
    <w:rsid w:val="00EE6CCD"/>
    <w:pPr>
      <w:numPr>
        <w:ilvl w:val="7"/>
        <w:numId w:val="1"/>
      </w:numPr>
      <w:spacing w:before="240" w:after="60"/>
      <w:outlineLvl w:val="7"/>
    </w:pPr>
    <w:rPr>
      <w:rFonts w:ascii="Arial" w:hAnsi="Arial"/>
      <w:i/>
      <w:sz w:val="20"/>
    </w:rPr>
  </w:style>
  <w:style w:type="paragraph" w:styleId="Overskrift9">
    <w:name w:val="heading 9"/>
    <w:basedOn w:val="Normal"/>
    <w:next w:val="Normal"/>
    <w:qFormat/>
    <w:rsid w:val="00EE6CCD"/>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Bullet">
    <w:name w:val="_Bullet"/>
    <w:basedOn w:val="Normal"/>
    <w:rsid w:val="00EE6CCD"/>
    <w:pPr>
      <w:numPr>
        <w:numId w:val="2"/>
      </w:numPr>
    </w:pPr>
    <w:rPr>
      <w:sz w:val="22"/>
    </w:rPr>
  </w:style>
  <w:style w:type="paragraph" w:customStyle="1" w:styleId="Bullet2">
    <w:name w:val="_Bullet2"/>
    <w:basedOn w:val="Bullet"/>
    <w:rsid w:val="00EE6CCD"/>
    <w:pPr>
      <w:numPr>
        <w:numId w:val="3"/>
      </w:numPr>
    </w:pPr>
  </w:style>
  <w:style w:type="paragraph" w:customStyle="1" w:styleId="Bullet3">
    <w:name w:val="_Bullet3"/>
    <w:basedOn w:val="Normal"/>
    <w:rsid w:val="00EE6CCD"/>
    <w:pPr>
      <w:numPr>
        <w:numId w:val="4"/>
      </w:numPr>
    </w:pPr>
    <w:rPr>
      <w:sz w:val="22"/>
    </w:rPr>
  </w:style>
  <w:style w:type="paragraph" w:customStyle="1" w:styleId="Innholdminnrykk">
    <w:name w:val="_Innhold m/innrykk"/>
    <w:basedOn w:val="Normal"/>
    <w:rsid w:val="00EE6CCD"/>
    <w:pPr>
      <w:ind w:left="1134"/>
    </w:pPr>
  </w:style>
  <w:style w:type="paragraph" w:customStyle="1" w:styleId="Overskrift">
    <w:name w:val="_Overskrift"/>
    <w:basedOn w:val="Normal"/>
    <w:next w:val="Innholdminnrykk"/>
    <w:autoRedefine/>
    <w:rsid w:val="00EE6CCD"/>
    <w:pPr>
      <w:spacing w:before="140" w:after="60"/>
      <w:ind w:left="1134"/>
      <w:outlineLvl w:val="0"/>
    </w:pPr>
    <w:rPr>
      <w:b/>
      <w:sz w:val="28"/>
    </w:rPr>
  </w:style>
  <w:style w:type="paragraph" w:customStyle="1" w:styleId="Overskrift1">
    <w:name w:val="_Overskrift1"/>
    <w:basedOn w:val="Normal"/>
    <w:next w:val="Innholdminnrykk"/>
    <w:rsid w:val="00EE6CCD"/>
    <w:pPr>
      <w:numPr>
        <w:numId w:val="5"/>
      </w:numPr>
      <w:spacing w:before="140" w:after="60"/>
      <w:outlineLvl w:val="0"/>
    </w:pPr>
    <w:rPr>
      <w:b/>
      <w:sz w:val="28"/>
    </w:rPr>
  </w:style>
  <w:style w:type="paragraph" w:customStyle="1" w:styleId="Overskrift20">
    <w:name w:val="_Overskrift2"/>
    <w:basedOn w:val="Normal"/>
    <w:next w:val="Innholdminnrykk"/>
    <w:rsid w:val="00EE6CCD"/>
    <w:pPr>
      <w:numPr>
        <w:ilvl w:val="1"/>
        <w:numId w:val="6"/>
      </w:numPr>
      <w:spacing w:before="140" w:after="60"/>
      <w:outlineLvl w:val="1"/>
    </w:pPr>
    <w:rPr>
      <w:b/>
      <w:sz w:val="22"/>
    </w:rPr>
  </w:style>
  <w:style w:type="paragraph" w:customStyle="1" w:styleId="Overskrift30">
    <w:name w:val="_Overskrift3"/>
    <w:basedOn w:val="Overskrift20"/>
    <w:next w:val="Innholdminnrykk"/>
    <w:rsid w:val="00EE6CCD"/>
    <w:pPr>
      <w:numPr>
        <w:ilvl w:val="2"/>
        <w:numId w:val="7"/>
      </w:numPr>
      <w:outlineLvl w:val="2"/>
    </w:pPr>
  </w:style>
  <w:style w:type="paragraph" w:customStyle="1" w:styleId="Overskrift40">
    <w:name w:val="_Overskrift4"/>
    <w:basedOn w:val="Overskrift20"/>
    <w:next w:val="Innholdminnrykk"/>
    <w:rsid w:val="00EE6CCD"/>
    <w:pPr>
      <w:numPr>
        <w:ilvl w:val="3"/>
        <w:numId w:val="8"/>
      </w:numPr>
      <w:outlineLvl w:val="3"/>
    </w:pPr>
    <w:rPr>
      <w:b w:val="0"/>
    </w:rPr>
  </w:style>
  <w:style w:type="paragraph" w:customStyle="1" w:styleId="Overskrift50">
    <w:name w:val="_Overskrift5"/>
    <w:basedOn w:val="Overskrift40"/>
    <w:rsid w:val="00EE6CCD"/>
    <w:pPr>
      <w:numPr>
        <w:ilvl w:val="4"/>
        <w:numId w:val="9"/>
      </w:numPr>
      <w:tabs>
        <w:tab w:val="clear" w:pos="3240"/>
        <w:tab w:val="num" w:pos="1134"/>
      </w:tabs>
      <w:ind w:left="1134" w:hanging="1134"/>
      <w:outlineLvl w:val="4"/>
    </w:pPr>
  </w:style>
  <w:style w:type="paragraph" w:customStyle="1" w:styleId="Topptekst">
    <w:name w:val="_Topptekst"/>
    <w:basedOn w:val="Normal"/>
    <w:rsid w:val="00EE6CCD"/>
    <w:rPr>
      <w:rFonts w:ascii="Arial" w:hAnsi="Arial"/>
      <w:sz w:val="20"/>
    </w:rPr>
  </w:style>
  <w:style w:type="paragraph" w:customStyle="1" w:styleId="Tabellheading">
    <w:name w:val="_Tabellheading"/>
    <w:basedOn w:val="Topptekst"/>
    <w:rsid w:val="00EE6CCD"/>
    <w:rPr>
      <w:b/>
      <w:sz w:val="18"/>
    </w:rPr>
  </w:style>
  <w:style w:type="paragraph" w:customStyle="1" w:styleId="Tabellinnhold">
    <w:name w:val="_Tabellinnhold"/>
    <w:basedOn w:val="Topptekst"/>
    <w:rsid w:val="00EE6CCD"/>
    <w:rPr>
      <w:bCs/>
      <w:sz w:val="18"/>
    </w:rPr>
  </w:style>
  <w:style w:type="paragraph" w:styleId="Topptekst0">
    <w:name w:val="header"/>
    <w:basedOn w:val="Normal"/>
    <w:link w:val="TopptekstTegn"/>
    <w:uiPriority w:val="99"/>
    <w:rsid w:val="00EE6CCD"/>
    <w:pPr>
      <w:tabs>
        <w:tab w:val="clear" w:pos="1134"/>
        <w:tab w:val="clear" w:pos="2268"/>
        <w:tab w:val="clear" w:pos="3402"/>
        <w:tab w:val="clear" w:pos="5103"/>
        <w:tab w:val="clear" w:pos="6237"/>
        <w:tab w:val="clear" w:pos="7655"/>
        <w:tab w:val="center" w:pos="4536"/>
        <w:tab w:val="right" w:pos="9072"/>
      </w:tabs>
    </w:pPr>
  </w:style>
  <w:style w:type="paragraph" w:styleId="Bunntekst">
    <w:name w:val="footer"/>
    <w:basedOn w:val="Normal"/>
    <w:rsid w:val="00EE6CCD"/>
    <w:pPr>
      <w:tabs>
        <w:tab w:val="clear" w:pos="1134"/>
        <w:tab w:val="clear" w:pos="2268"/>
        <w:tab w:val="clear" w:pos="3402"/>
        <w:tab w:val="clear" w:pos="5103"/>
        <w:tab w:val="clear" w:pos="6237"/>
        <w:tab w:val="clear" w:pos="7655"/>
        <w:tab w:val="center" w:pos="4536"/>
        <w:tab w:val="right" w:pos="9072"/>
      </w:tabs>
    </w:pPr>
  </w:style>
  <w:style w:type="character" w:styleId="Hyperkobling">
    <w:name w:val="Hyperlink"/>
    <w:uiPriority w:val="99"/>
    <w:rsid w:val="00EE6CCD"/>
    <w:rPr>
      <w:color w:val="0000FF"/>
      <w:u w:val="single"/>
    </w:rPr>
  </w:style>
  <w:style w:type="paragraph" w:customStyle="1" w:styleId="Overskriftv">
    <w:name w:val="_Overskriftv"/>
    <w:basedOn w:val="Overskrift"/>
    <w:next w:val="Normal"/>
    <w:rsid w:val="00EE6CCD"/>
    <w:pPr>
      <w:ind w:left="0"/>
    </w:pPr>
  </w:style>
  <w:style w:type="paragraph" w:customStyle="1" w:styleId="xl24">
    <w:name w:val="xl24"/>
    <w:basedOn w:val="Normal"/>
    <w:rsid w:val="00EE6CCD"/>
    <w:pPr>
      <w:pBdr>
        <w:top w:val="single" w:sz="4" w:space="0" w:color="auto"/>
        <w:left w:val="single" w:sz="4" w:space="0" w:color="auto"/>
        <w:bottom w:val="single" w:sz="4" w:space="0" w:color="auto"/>
        <w:right w:val="single" w:sz="4" w:space="0" w:color="auto"/>
      </w:pBdr>
      <w:shd w:val="clear" w:color="auto" w:fill="C0C0C0"/>
      <w:tabs>
        <w:tab w:val="clear" w:pos="1134"/>
        <w:tab w:val="clear" w:pos="2268"/>
        <w:tab w:val="clear" w:pos="3402"/>
        <w:tab w:val="clear" w:pos="5103"/>
        <w:tab w:val="clear" w:pos="6237"/>
        <w:tab w:val="clear" w:pos="7655"/>
        <w:tab w:val="clear" w:pos="9072"/>
      </w:tabs>
      <w:spacing w:before="100" w:beforeAutospacing="1" w:after="100" w:afterAutospacing="1"/>
    </w:pPr>
    <w:rPr>
      <w:rFonts w:ascii="Arial Unicode MS" w:eastAsia="Arial Unicode MS" w:hAnsi="Arial Unicode MS" w:cs="Arial Unicode MS"/>
      <w:szCs w:val="24"/>
      <w:lang w:val="en-GB" w:eastAsia="en-US"/>
    </w:rPr>
  </w:style>
  <w:style w:type="paragraph" w:customStyle="1" w:styleId="xl25">
    <w:name w:val="xl25"/>
    <w:basedOn w:val="Normal"/>
    <w:rsid w:val="00EE6CCD"/>
    <w:pPr>
      <w:pBdr>
        <w:top w:val="single" w:sz="4" w:space="0" w:color="auto"/>
        <w:left w:val="single" w:sz="4" w:space="0" w:color="auto"/>
        <w:bottom w:val="single" w:sz="4" w:space="0" w:color="auto"/>
        <w:right w:val="single" w:sz="4" w:space="0" w:color="auto"/>
      </w:pBdr>
      <w:shd w:val="clear" w:color="auto" w:fill="3366FF"/>
      <w:tabs>
        <w:tab w:val="clear" w:pos="1134"/>
        <w:tab w:val="clear" w:pos="2268"/>
        <w:tab w:val="clear" w:pos="3402"/>
        <w:tab w:val="clear" w:pos="5103"/>
        <w:tab w:val="clear" w:pos="6237"/>
        <w:tab w:val="clear" w:pos="7655"/>
        <w:tab w:val="clear" w:pos="9072"/>
      </w:tabs>
      <w:spacing w:before="100" w:beforeAutospacing="1" w:after="100" w:afterAutospacing="1"/>
    </w:pPr>
    <w:rPr>
      <w:rFonts w:ascii="Arial Unicode MS" w:eastAsia="Arial Unicode MS" w:hAnsi="Arial Unicode MS" w:cs="Arial Unicode MS"/>
      <w:szCs w:val="24"/>
      <w:lang w:val="en-GB" w:eastAsia="en-US"/>
    </w:rPr>
  </w:style>
  <w:style w:type="paragraph" w:customStyle="1" w:styleId="xl26">
    <w:name w:val="xl26"/>
    <w:basedOn w:val="Normal"/>
    <w:rsid w:val="00EE6CCD"/>
    <w:pPr>
      <w:pBdr>
        <w:top w:val="single" w:sz="4" w:space="0" w:color="auto"/>
        <w:left w:val="single" w:sz="4" w:space="0" w:color="auto"/>
        <w:bottom w:val="single" w:sz="4" w:space="0" w:color="auto"/>
        <w:right w:val="single" w:sz="4" w:space="0" w:color="auto"/>
      </w:pBdr>
      <w:shd w:val="clear" w:color="auto" w:fill="00FF00"/>
      <w:tabs>
        <w:tab w:val="clear" w:pos="1134"/>
        <w:tab w:val="clear" w:pos="2268"/>
        <w:tab w:val="clear" w:pos="3402"/>
        <w:tab w:val="clear" w:pos="5103"/>
        <w:tab w:val="clear" w:pos="6237"/>
        <w:tab w:val="clear" w:pos="7655"/>
        <w:tab w:val="clear" w:pos="9072"/>
      </w:tabs>
      <w:spacing w:before="100" w:beforeAutospacing="1" w:after="100" w:afterAutospacing="1"/>
    </w:pPr>
    <w:rPr>
      <w:rFonts w:ascii="Arial Unicode MS" w:eastAsia="Arial Unicode MS" w:hAnsi="Arial Unicode MS" w:cs="Arial Unicode MS"/>
      <w:szCs w:val="24"/>
      <w:lang w:val="en-GB" w:eastAsia="en-US"/>
    </w:rPr>
  </w:style>
  <w:style w:type="paragraph" w:customStyle="1" w:styleId="xl27">
    <w:name w:val="xl27"/>
    <w:basedOn w:val="Normal"/>
    <w:rsid w:val="00EE6CCD"/>
    <w:pPr>
      <w:pBdr>
        <w:top w:val="single" w:sz="4" w:space="0" w:color="auto"/>
        <w:left w:val="single" w:sz="4" w:space="0" w:color="auto"/>
        <w:bottom w:val="single" w:sz="4" w:space="0" w:color="auto"/>
        <w:right w:val="single" w:sz="4" w:space="0" w:color="auto"/>
      </w:pBdr>
      <w:shd w:val="clear" w:color="auto" w:fill="808080"/>
      <w:tabs>
        <w:tab w:val="clear" w:pos="1134"/>
        <w:tab w:val="clear" w:pos="2268"/>
        <w:tab w:val="clear" w:pos="3402"/>
        <w:tab w:val="clear" w:pos="5103"/>
        <w:tab w:val="clear" w:pos="6237"/>
        <w:tab w:val="clear" w:pos="7655"/>
        <w:tab w:val="clear" w:pos="9072"/>
      </w:tabs>
      <w:spacing w:before="100" w:beforeAutospacing="1" w:after="100" w:afterAutospacing="1"/>
    </w:pPr>
    <w:rPr>
      <w:rFonts w:ascii="Arial Unicode MS" w:eastAsia="Arial Unicode MS" w:hAnsi="Arial Unicode MS" w:cs="Arial Unicode MS"/>
      <w:szCs w:val="24"/>
      <w:lang w:val="en-GB" w:eastAsia="en-US"/>
    </w:rPr>
  </w:style>
  <w:style w:type="paragraph" w:customStyle="1" w:styleId="xl28">
    <w:name w:val="xl28"/>
    <w:basedOn w:val="Normal"/>
    <w:rsid w:val="00EE6CCD"/>
    <w:pPr>
      <w:pBdr>
        <w:top w:val="single" w:sz="4" w:space="0" w:color="auto"/>
        <w:left w:val="single" w:sz="4" w:space="0" w:color="auto"/>
        <w:bottom w:val="single" w:sz="4" w:space="0" w:color="auto"/>
        <w:right w:val="single" w:sz="4" w:space="0" w:color="auto"/>
      </w:pBdr>
      <w:tabs>
        <w:tab w:val="clear" w:pos="1134"/>
        <w:tab w:val="clear" w:pos="2268"/>
        <w:tab w:val="clear" w:pos="3402"/>
        <w:tab w:val="clear" w:pos="5103"/>
        <w:tab w:val="clear" w:pos="6237"/>
        <w:tab w:val="clear" w:pos="7655"/>
        <w:tab w:val="clear" w:pos="9072"/>
      </w:tabs>
      <w:spacing w:before="100" w:beforeAutospacing="1" w:after="100" w:afterAutospacing="1"/>
    </w:pPr>
    <w:rPr>
      <w:rFonts w:ascii="Arial" w:eastAsia="Arial Unicode MS" w:hAnsi="Arial" w:cs="Arial"/>
      <w:b/>
      <w:bCs/>
      <w:szCs w:val="24"/>
      <w:lang w:val="en-GB" w:eastAsia="en-US"/>
    </w:rPr>
  </w:style>
  <w:style w:type="paragraph" w:customStyle="1" w:styleId="Default">
    <w:name w:val="Default"/>
    <w:rsid w:val="003A4335"/>
    <w:pPr>
      <w:autoSpaceDE w:val="0"/>
      <w:autoSpaceDN w:val="0"/>
      <w:adjustRightInd w:val="0"/>
    </w:pPr>
    <w:rPr>
      <w:rFonts w:ascii="Calibri" w:hAnsi="Calibri" w:cs="Calibri"/>
      <w:color w:val="000000"/>
      <w:sz w:val="24"/>
      <w:szCs w:val="24"/>
    </w:rPr>
  </w:style>
  <w:style w:type="character" w:styleId="Linjenummer">
    <w:name w:val="line number"/>
    <w:basedOn w:val="Standardskriftforavsnitt"/>
    <w:rsid w:val="0038710C"/>
  </w:style>
  <w:style w:type="paragraph" w:styleId="Bobletekst">
    <w:name w:val="Balloon Text"/>
    <w:basedOn w:val="Normal"/>
    <w:link w:val="BobletekstTegn"/>
    <w:rsid w:val="00CA5C74"/>
    <w:rPr>
      <w:rFonts w:ascii="Tahoma" w:hAnsi="Tahoma" w:cs="Tahoma"/>
      <w:sz w:val="16"/>
      <w:szCs w:val="16"/>
    </w:rPr>
  </w:style>
  <w:style w:type="character" w:customStyle="1" w:styleId="BobletekstTegn">
    <w:name w:val="Bobletekst Tegn"/>
    <w:link w:val="Bobletekst"/>
    <w:rsid w:val="00CA5C74"/>
    <w:rPr>
      <w:rFonts w:ascii="Tahoma" w:hAnsi="Tahoma" w:cs="Tahoma"/>
      <w:sz w:val="16"/>
      <w:szCs w:val="16"/>
      <w:lang w:val="nn-NO"/>
    </w:rPr>
  </w:style>
  <w:style w:type="character" w:customStyle="1" w:styleId="TopptekstTegn">
    <w:name w:val="Topptekst Tegn"/>
    <w:link w:val="Topptekst0"/>
    <w:uiPriority w:val="99"/>
    <w:rsid w:val="00AD09DF"/>
    <w:rPr>
      <w:sz w:val="24"/>
      <w:lang w:val="nn-NO"/>
    </w:rPr>
  </w:style>
  <w:style w:type="table" w:styleId="Tabellrutenett">
    <w:name w:val="Table Grid"/>
    <w:basedOn w:val="Vanligtabell"/>
    <w:rsid w:val="00F22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8719C0"/>
    <w:rPr>
      <w:color w:val="808080"/>
    </w:rPr>
  </w:style>
  <w:style w:type="paragraph" w:styleId="Listeavsnitt">
    <w:name w:val="List Paragraph"/>
    <w:basedOn w:val="Normal"/>
    <w:uiPriority w:val="34"/>
    <w:qFormat/>
    <w:rsid w:val="00290F20"/>
    <w:pPr>
      <w:ind w:left="720"/>
      <w:contextualSpacing/>
    </w:pPr>
  </w:style>
  <w:style w:type="paragraph" w:customStyle="1" w:styleId="default0">
    <w:name w:val="default"/>
    <w:basedOn w:val="Normal"/>
    <w:rsid w:val="00877CC3"/>
    <w:pPr>
      <w:tabs>
        <w:tab w:val="clear" w:pos="1134"/>
        <w:tab w:val="clear" w:pos="2268"/>
        <w:tab w:val="clear" w:pos="3402"/>
        <w:tab w:val="clear" w:pos="5103"/>
        <w:tab w:val="clear" w:pos="6237"/>
        <w:tab w:val="clear" w:pos="7655"/>
        <w:tab w:val="clear" w:pos="9072"/>
      </w:tabs>
    </w:pPr>
    <w:rPr>
      <w:rFonts w:eastAsia="Calibri"/>
      <w:color w:val="000000"/>
      <w:szCs w:val="24"/>
      <w:lang w:val="nb-NO"/>
    </w:rPr>
  </w:style>
  <w:style w:type="paragraph" w:styleId="Brdtekst">
    <w:name w:val="Body Text"/>
    <w:basedOn w:val="Normal"/>
    <w:link w:val="BrdtekstTegn"/>
    <w:semiHidden/>
    <w:rsid w:val="00877CC3"/>
    <w:pPr>
      <w:tabs>
        <w:tab w:val="clear" w:pos="1134"/>
        <w:tab w:val="clear" w:pos="2268"/>
        <w:tab w:val="clear" w:pos="3402"/>
        <w:tab w:val="clear" w:pos="5103"/>
        <w:tab w:val="clear" w:pos="6237"/>
        <w:tab w:val="clear" w:pos="7655"/>
        <w:tab w:val="clear" w:pos="9072"/>
      </w:tabs>
    </w:pPr>
    <w:rPr>
      <w:b/>
      <w:bCs/>
      <w:sz w:val="28"/>
    </w:rPr>
  </w:style>
  <w:style w:type="character" w:customStyle="1" w:styleId="BrdtekstTegn">
    <w:name w:val="Brødtekst Tegn"/>
    <w:basedOn w:val="Standardskriftforavsnitt"/>
    <w:link w:val="Brdtekst"/>
    <w:semiHidden/>
    <w:rsid w:val="00877CC3"/>
    <w:rPr>
      <w:b/>
      <w:bCs/>
      <w:sz w:val="28"/>
      <w:lang w:val="nn-NO"/>
    </w:rPr>
  </w:style>
  <w:style w:type="character" w:customStyle="1" w:styleId="apple-style-span">
    <w:name w:val="apple-style-span"/>
    <w:rsid w:val="00877CC3"/>
  </w:style>
  <w:style w:type="paragraph" w:customStyle="1" w:styleId="xmsonormal">
    <w:name w:val="x_msonormal"/>
    <w:basedOn w:val="Normal"/>
    <w:rsid w:val="00877CC3"/>
    <w:pPr>
      <w:tabs>
        <w:tab w:val="clear" w:pos="1134"/>
        <w:tab w:val="clear" w:pos="2268"/>
        <w:tab w:val="clear" w:pos="3402"/>
        <w:tab w:val="clear" w:pos="5103"/>
        <w:tab w:val="clear" w:pos="6237"/>
        <w:tab w:val="clear" w:pos="7655"/>
        <w:tab w:val="clear" w:pos="9072"/>
      </w:tabs>
      <w:spacing w:before="100" w:beforeAutospacing="1" w:after="100" w:afterAutospacing="1"/>
    </w:pPr>
    <w:rPr>
      <w:szCs w:val="24"/>
      <w:lang w:val="nb-NO"/>
    </w:rPr>
  </w:style>
  <w:style w:type="paragraph" w:styleId="Ingenmellomrom">
    <w:name w:val="No Spacing"/>
    <w:uiPriority w:val="1"/>
    <w:qFormat/>
    <w:rsid w:val="00877CC3"/>
    <w:rPr>
      <w:sz w:val="24"/>
      <w:szCs w:val="24"/>
      <w:lang w:val="nn-NO"/>
    </w:rPr>
  </w:style>
  <w:style w:type="paragraph" w:styleId="NormalWeb">
    <w:name w:val="Normal (Web)"/>
    <w:basedOn w:val="Normal"/>
    <w:uiPriority w:val="99"/>
    <w:semiHidden/>
    <w:unhideWhenUsed/>
    <w:rsid w:val="00352FB3"/>
    <w:pPr>
      <w:tabs>
        <w:tab w:val="clear" w:pos="1134"/>
        <w:tab w:val="clear" w:pos="2268"/>
        <w:tab w:val="clear" w:pos="3402"/>
        <w:tab w:val="clear" w:pos="5103"/>
        <w:tab w:val="clear" w:pos="6237"/>
        <w:tab w:val="clear" w:pos="7655"/>
        <w:tab w:val="clear" w:pos="9072"/>
      </w:tabs>
    </w:pPr>
    <w:rPr>
      <w:rFonts w:eastAsiaTheme="minorHAnsi"/>
      <w:szCs w:val="24"/>
      <w:lang w:val="nb-NO"/>
    </w:rPr>
  </w:style>
  <w:style w:type="paragraph" w:styleId="Rentekst">
    <w:name w:val="Plain Text"/>
    <w:basedOn w:val="Normal"/>
    <w:link w:val="RentekstTegn"/>
    <w:uiPriority w:val="99"/>
    <w:semiHidden/>
    <w:unhideWhenUsed/>
    <w:rsid w:val="00C07AFD"/>
    <w:pPr>
      <w:tabs>
        <w:tab w:val="clear" w:pos="1134"/>
        <w:tab w:val="clear" w:pos="2268"/>
        <w:tab w:val="clear" w:pos="3402"/>
        <w:tab w:val="clear" w:pos="5103"/>
        <w:tab w:val="clear" w:pos="6237"/>
        <w:tab w:val="clear" w:pos="7655"/>
        <w:tab w:val="clear" w:pos="9072"/>
      </w:tabs>
    </w:pPr>
    <w:rPr>
      <w:rFonts w:ascii="Calibri" w:eastAsiaTheme="minorHAnsi" w:hAnsi="Calibri" w:cstheme="minorBidi"/>
      <w:sz w:val="22"/>
      <w:szCs w:val="21"/>
      <w:lang w:eastAsia="en-US"/>
    </w:rPr>
  </w:style>
  <w:style w:type="character" w:customStyle="1" w:styleId="RentekstTegn">
    <w:name w:val="Ren tekst Tegn"/>
    <w:basedOn w:val="Standardskriftforavsnitt"/>
    <w:link w:val="Rentekst"/>
    <w:uiPriority w:val="99"/>
    <w:semiHidden/>
    <w:rsid w:val="00C07AFD"/>
    <w:rPr>
      <w:rFonts w:ascii="Calibri" w:eastAsiaTheme="minorHAnsi" w:hAnsi="Calibri" w:cstheme="minorBidi"/>
      <w:sz w:val="22"/>
      <w:szCs w:val="21"/>
      <w:lang w:val="nn-NO" w:eastAsia="en-US"/>
    </w:rPr>
  </w:style>
  <w:style w:type="paragraph" w:customStyle="1" w:styleId="p3">
    <w:name w:val="p3"/>
    <w:basedOn w:val="Normal"/>
    <w:rsid w:val="000123F3"/>
    <w:pPr>
      <w:tabs>
        <w:tab w:val="clear" w:pos="1134"/>
        <w:tab w:val="clear" w:pos="2268"/>
        <w:tab w:val="clear" w:pos="3402"/>
        <w:tab w:val="clear" w:pos="5103"/>
        <w:tab w:val="clear" w:pos="6237"/>
        <w:tab w:val="clear" w:pos="7655"/>
        <w:tab w:val="clear" w:pos="9072"/>
      </w:tabs>
      <w:spacing w:line="210" w:lineRule="atLeast"/>
    </w:pPr>
    <w:rPr>
      <w:rFonts w:ascii="Helvetica" w:eastAsiaTheme="minorHAnsi" w:hAnsi="Helvetica"/>
      <w:color w:val="000000"/>
      <w:sz w:val="18"/>
      <w:szCs w:val="18"/>
      <w:lang w:val="nb-NO"/>
    </w:rPr>
  </w:style>
  <w:style w:type="paragraph" w:customStyle="1" w:styleId="p4">
    <w:name w:val="p4"/>
    <w:basedOn w:val="Normal"/>
    <w:rsid w:val="000123F3"/>
    <w:pPr>
      <w:tabs>
        <w:tab w:val="clear" w:pos="1134"/>
        <w:tab w:val="clear" w:pos="2268"/>
        <w:tab w:val="clear" w:pos="3402"/>
        <w:tab w:val="clear" w:pos="5103"/>
        <w:tab w:val="clear" w:pos="6237"/>
        <w:tab w:val="clear" w:pos="7655"/>
        <w:tab w:val="clear" w:pos="9072"/>
      </w:tabs>
      <w:spacing w:line="210" w:lineRule="atLeast"/>
    </w:pPr>
    <w:rPr>
      <w:rFonts w:ascii="Helvetica" w:eastAsiaTheme="minorHAnsi" w:hAnsi="Helvetica"/>
      <w:color w:val="000000"/>
      <w:sz w:val="18"/>
      <w:szCs w:val="18"/>
      <w:lang w:val="nb-NO"/>
    </w:rPr>
  </w:style>
  <w:style w:type="character" w:customStyle="1" w:styleId="s1">
    <w:name w:val="s1"/>
    <w:basedOn w:val="Standardskriftforavsnitt"/>
    <w:rsid w:val="000123F3"/>
  </w:style>
  <w:style w:type="character" w:customStyle="1" w:styleId="apple-converted-space">
    <w:name w:val="apple-converted-space"/>
    <w:basedOn w:val="Standardskriftforavsnitt"/>
    <w:rsid w:val="000123F3"/>
  </w:style>
  <w:style w:type="paragraph" w:customStyle="1" w:styleId="paragraph">
    <w:name w:val="paragraph"/>
    <w:basedOn w:val="Normal"/>
    <w:rsid w:val="00F4092F"/>
    <w:pPr>
      <w:tabs>
        <w:tab w:val="clear" w:pos="1134"/>
        <w:tab w:val="clear" w:pos="2268"/>
        <w:tab w:val="clear" w:pos="3402"/>
        <w:tab w:val="clear" w:pos="5103"/>
        <w:tab w:val="clear" w:pos="6237"/>
        <w:tab w:val="clear" w:pos="7655"/>
        <w:tab w:val="clear" w:pos="9072"/>
      </w:tabs>
      <w:spacing w:before="100" w:beforeAutospacing="1" w:after="100" w:afterAutospacing="1"/>
    </w:pPr>
    <w:rPr>
      <w:szCs w:val="24"/>
      <w:lang w:val="nb-NO"/>
    </w:rPr>
  </w:style>
  <w:style w:type="character" w:customStyle="1" w:styleId="spellingerror">
    <w:name w:val="spellingerror"/>
    <w:basedOn w:val="Standardskriftforavsnitt"/>
    <w:rsid w:val="00F4092F"/>
  </w:style>
  <w:style w:type="character" w:customStyle="1" w:styleId="normaltextrun">
    <w:name w:val="normaltextrun"/>
    <w:basedOn w:val="Standardskriftforavsnitt"/>
    <w:rsid w:val="00F4092F"/>
  </w:style>
  <w:style w:type="character" w:customStyle="1" w:styleId="eop">
    <w:name w:val="eop"/>
    <w:basedOn w:val="Standardskriftforavsnitt"/>
    <w:rsid w:val="00F4092F"/>
  </w:style>
  <w:style w:type="paragraph" w:customStyle="1" w:styleId="p1">
    <w:name w:val="p1"/>
    <w:basedOn w:val="Normal"/>
    <w:rsid w:val="0025778F"/>
    <w:pPr>
      <w:tabs>
        <w:tab w:val="clear" w:pos="1134"/>
        <w:tab w:val="clear" w:pos="2268"/>
        <w:tab w:val="clear" w:pos="3402"/>
        <w:tab w:val="clear" w:pos="5103"/>
        <w:tab w:val="clear" w:pos="6237"/>
        <w:tab w:val="clear" w:pos="7655"/>
        <w:tab w:val="clear" w:pos="9072"/>
      </w:tabs>
    </w:pPr>
    <w:rPr>
      <w:rFonts w:ascii="Helvetica Neue" w:eastAsiaTheme="minorEastAsia" w:hAnsi="Helvetica Neue" w:cs="Calibri"/>
      <w:sz w:val="20"/>
      <w:lang w:val="nb-NO"/>
    </w:rPr>
  </w:style>
  <w:style w:type="paragraph" w:customStyle="1" w:styleId="p2">
    <w:name w:val="p2"/>
    <w:basedOn w:val="Normal"/>
    <w:rsid w:val="0025778F"/>
    <w:pPr>
      <w:tabs>
        <w:tab w:val="clear" w:pos="1134"/>
        <w:tab w:val="clear" w:pos="2268"/>
        <w:tab w:val="clear" w:pos="3402"/>
        <w:tab w:val="clear" w:pos="5103"/>
        <w:tab w:val="clear" w:pos="6237"/>
        <w:tab w:val="clear" w:pos="7655"/>
        <w:tab w:val="clear" w:pos="9072"/>
      </w:tabs>
    </w:pPr>
    <w:rPr>
      <w:rFonts w:ascii="Helvetica Neue" w:eastAsiaTheme="minorEastAsia" w:hAnsi="Helvetica Neue" w:cs="Calibri"/>
      <w:sz w:val="20"/>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7851">
      <w:bodyDiv w:val="1"/>
      <w:marLeft w:val="0"/>
      <w:marRight w:val="0"/>
      <w:marTop w:val="0"/>
      <w:marBottom w:val="0"/>
      <w:divBdr>
        <w:top w:val="none" w:sz="0" w:space="0" w:color="auto"/>
        <w:left w:val="none" w:sz="0" w:space="0" w:color="auto"/>
        <w:bottom w:val="none" w:sz="0" w:space="0" w:color="auto"/>
        <w:right w:val="none" w:sz="0" w:space="0" w:color="auto"/>
      </w:divBdr>
    </w:div>
    <w:div w:id="22681609">
      <w:bodyDiv w:val="1"/>
      <w:marLeft w:val="0"/>
      <w:marRight w:val="0"/>
      <w:marTop w:val="0"/>
      <w:marBottom w:val="0"/>
      <w:divBdr>
        <w:top w:val="none" w:sz="0" w:space="0" w:color="auto"/>
        <w:left w:val="none" w:sz="0" w:space="0" w:color="auto"/>
        <w:bottom w:val="none" w:sz="0" w:space="0" w:color="auto"/>
        <w:right w:val="none" w:sz="0" w:space="0" w:color="auto"/>
      </w:divBdr>
    </w:div>
    <w:div w:id="76678506">
      <w:bodyDiv w:val="1"/>
      <w:marLeft w:val="0"/>
      <w:marRight w:val="0"/>
      <w:marTop w:val="0"/>
      <w:marBottom w:val="0"/>
      <w:divBdr>
        <w:top w:val="none" w:sz="0" w:space="0" w:color="auto"/>
        <w:left w:val="none" w:sz="0" w:space="0" w:color="auto"/>
        <w:bottom w:val="none" w:sz="0" w:space="0" w:color="auto"/>
        <w:right w:val="none" w:sz="0" w:space="0" w:color="auto"/>
      </w:divBdr>
    </w:div>
    <w:div w:id="143014879">
      <w:bodyDiv w:val="1"/>
      <w:marLeft w:val="0"/>
      <w:marRight w:val="0"/>
      <w:marTop w:val="0"/>
      <w:marBottom w:val="0"/>
      <w:divBdr>
        <w:top w:val="none" w:sz="0" w:space="0" w:color="auto"/>
        <w:left w:val="none" w:sz="0" w:space="0" w:color="auto"/>
        <w:bottom w:val="none" w:sz="0" w:space="0" w:color="auto"/>
        <w:right w:val="none" w:sz="0" w:space="0" w:color="auto"/>
      </w:divBdr>
    </w:div>
    <w:div w:id="321012415">
      <w:bodyDiv w:val="1"/>
      <w:marLeft w:val="0"/>
      <w:marRight w:val="0"/>
      <w:marTop w:val="0"/>
      <w:marBottom w:val="0"/>
      <w:divBdr>
        <w:top w:val="none" w:sz="0" w:space="0" w:color="auto"/>
        <w:left w:val="none" w:sz="0" w:space="0" w:color="auto"/>
        <w:bottom w:val="none" w:sz="0" w:space="0" w:color="auto"/>
        <w:right w:val="none" w:sz="0" w:space="0" w:color="auto"/>
      </w:divBdr>
    </w:div>
    <w:div w:id="322314359">
      <w:bodyDiv w:val="1"/>
      <w:marLeft w:val="0"/>
      <w:marRight w:val="0"/>
      <w:marTop w:val="0"/>
      <w:marBottom w:val="0"/>
      <w:divBdr>
        <w:top w:val="none" w:sz="0" w:space="0" w:color="auto"/>
        <w:left w:val="none" w:sz="0" w:space="0" w:color="auto"/>
        <w:bottom w:val="none" w:sz="0" w:space="0" w:color="auto"/>
        <w:right w:val="none" w:sz="0" w:space="0" w:color="auto"/>
      </w:divBdr>
    </w:div>
    <w:div w:id="404112678">
      <w:bodyDiv w:val="1"/>
      <w:marLeft w:val="0"/>
      <w:marRight w:val="0"/>
      <w:marTop w:val="0"/>
      <w:marBottom w:val="0"/>
      <w:divBdr>
        <w:top w:val="none" w:sz="0" w:space="0" w:color="auto"/>
        <w:left w:val="none" w:sz="0" w:space="0" w:color="auto"/>
        <w:bottom w:val="none" w:sz="0" w:space="0" w:color="auto"/>
        <w:right w:val="none" w:sz="0" w:space="0" w:color="auto"/>
      </w:divBdr>
    </w:div>
    <w:div w:id="407464358">
      <w:bodyDiv w:val="1"/>
      <w:marLeft w:val="0"/>
      <w:marRight w:val="0"/>
      <w:marTop w:val="0"/>
      <w:marBottom w:val="0"/>
      <w:divBdr>
        <w:top w:val="none" w:sz="0" w:space="0" w:color="auto"/>
        <w:left w:val="none" w:sz="0" w:space="0" w:color="auto"/>
        <w:bottom w:val="none" w:sz="0" w:space="0" w:color="auto"/>
        <w:right w:val="none" w:sz="0" w:space="0" w:color="auto"/>
      </w:divBdr>
    </w:div>
    <w:div w:id="462382382">
      <w:bodyDiv w:val="1"/>
      <w:marLeft w:val="0"/>
      <w:marRight w:val="0"/>
      <w:marTop w:val="0"/>
      <w:marBottom w:val="0"/>
      <w:divBdr>
        <w:top w:val="none" w:sz="0" w:space="0" w:color="auto"/>
        <w:left w:val="none" w:sz="0" w:space="0" w:color="auto"/>
        <w:bottom w:val="none" w:sz="0" w:space="0" w:color="auto"/>
        <w:right w:val="none" w:sz="0" w:space="0" w:color="auto"/>
      </w:divBdr>
      <w:divsChild>
        <w:div w:id="1715276150">
          <w:marLeft w:val="0"/>
          <w:marRight w:val="0"/>
          <w:marTop w:val="0"/>
          <w:marBottom w:val="0"/>
          <w:divBdr>
            <w:top w:val="none" w:sz="0" w:space="0" w:color="auto"/>
            <w:left w:val="none" w:sz="0" w:space="0" w:color="auto"/>
            <w:bottom w:val="none" w:sz="0" w:space="0" w:color="auto"/>
            <w:right w:val="none" w:sz="0" w:space="0" w:color="auto"/>
          </w:divBdr>
        </w:div>
        <w:div w:id="2026713785">
          <w:marLeft w:val="0"/>
          <w:marRight w:val="0"/>
          <w:marTop w:val="0"/>
          <w:marBottom w:val="0"/>
          <w:divBdr>
            <w:top w:val="none" w:sz="0" w:space="0" w:color="auto"/>
            <w:left w:val="none" w:sz="0" w:space="0" w:color="auto"/>
            <w:bottom w:val="none" w:sz="0" w:space="0" w:color="auto"/>
            <w:right w:val="none" w:sz="0" w:space="0" w:color="auto"/>
          </w:divBdr>
        </w:div>
        <w:div w:id="1873687352">
          <w:marLeft w:val="0"/>
          <w:marRight w:val="0"/>
          <w:marTop w:val="0"/>
          <w:marBottom w:val="0"/>
          <w:divBdr>
            <w:top w:val="none" w:sz="0" w:space="0" w:color="auto"/>
            <w:left w:val="none" w:sz="0" w:space="0" w:color="auto"/>
            <w:bottom w:val="none" w:sz="0" w:space="0" w:color="auto"/>
            <w:right w:val="none" w:sz="0" w:space="0" w:color="auto"/>
          </w:divBdr>
        </w:div>
        <w:div w:id="126437375">
          <w:marLeft w:val="0"/>
          <w:marRight w:val="0"/>
          <w:marTop w:val="0"/>
          <w:marBottom w:val="0"/>
          <w:divBdr>
            <w:top w:val="none" w:sz="0" w:space="0" w:color="auto"/>
            <w:left w:val="none" w:sz="0" w:space="0" w:color="auto"/>
            <w:bottom w:val="none" w:sz="0" w:space="0" w:color="auto"/>
            <w:right w:val="none" w:sz="0" w:space="0" w:color="auto"/>
          </w:divBdr>
        </w:div>
        <w:div w:id="767384783">
          <w:marLeft w:val="0"/>
          <w:marRight w:val="0"/>
          <w:marTop w:val="0"/>
          <w:marBottom w:val="0"/>
          <w:divBdr>
            <w:top w:val="none" w:sz="0" w:space="0" w:color="auto"/>
            <w:left w:val="none" w:sz="0" w:space="0" w:color="auto"/>
            <w:bottom w:val="none" w:sz="0" w:space="0" w:color="auto"/>
            <w:right w:val="none" w:sz="0" w:space="0" w:color="auto"/>
          </w:divBdr>
        </w:div>
      </w:divsChild>
    </w:div>
    <w:div w:id="608239965">
      <w:bodyDiv w:val="1"/>
      <w:marLeft w:val="0"/>
      <w:marRight w:val="0"/>
      <w:marTop w:val="0"/>
      <w:marBottom w:val="0"/>
      <w:divBdr>
        <w:top w:val="none" w:sz="0" w:space="0" w:color="auto"/>
        <w:left w:val="none" w:sz="0" w:space="0" w:color="auto"/>
        <w:bottom w:val="none" w:sz="0" w:space="0" w:color="auto"/>
        <w:right w:val="none" w:sz="0" w:space="0" w:color="auto"/>
      </w:divBdr>
      <w:divsChild>
        <w:div w:id="1403135290">
          <w:marLeft w:val="0"/>
          <w:marRight w:val="0"/>
          <w:marTop w:val="0"/>
          <w:marBottom w:val="0"/>
          <w:divBdr>
            <w:top w:val="none" w:sz="0" w:space="0" w:color="auto"/>
            <w:left w:val="none" w:sz="0" w:space="0" w:color="auto"/>
            <w:bottom w:val="none" w:sz="0" w:space="0" w:color="auto"/>
            <w:right w:val="none" w:sz="0" w:space="0" w:color="auto"/>
          </w:divBdr>
          <w:divsChild>
            <w:div w:id="1053507153">
              <w:marLeft w:val="0"/>
              <w:marRight w:val="0"/>
              <w:marTop w:val="0"/>
              <w:marBottom w:val="0"/>
              <w:divBdr>
                <w:top w:val="none" w:sz="0" w:space="0" w:color="auto"/>
                <w:left w:val="none" w:sz="0" w:space="0" w:color="auto"/>
                <w:bottom w:val="none" w:sz="0" w:space="0" w:color="auto"/>
                <w:right w:val="none" w:sz="0" w:space="0" w:color="auto"/>
              </w:divBdr>
              <w:divsChild>
                <w:div w:id="312103403">
                  <w:marLeft w:val="0"/>
                  <w:marRight w:val="0"/>
                  <w:marTop w:val="0"/>
                  <w:marBottom w:val="0"/>
                  <w:divBdr>
                    <w:top w:val="none" w:sz="0" w:space="0" w:color="auto"/>
                    <w:left w:val="none" w:sz="0" w:space="0" w:color="auto"/>
                    <w:bottom w:val="none" w:sz="0" w:space="0" w:color="auto"/>
                    <w:right w:val="none" w:sz="0" w:space="0" w:color="auto"/>
                  </w:divBdr>
                  <w:divsChild>
                    <w:div w:id="228685990">
                      <w:marLeft w:val="0"/>
                      <w:marRight w:val="0"/>
                      <w:marTop w:val="0"/>
                      <w:marBottom w:val="0"/>
                      <w:divBdr>
                        <w:top w:val="none" w:sz="0" w:space="0" w:color="auto"/>
                        <w:left w:val="none" w:sz="0" w:space="0" w:color="auto"/>
                        <w:bottom w:val="none" w:sz="0" w:space="0" w:color="auto"/>
                        <w:right w:val="none" w:sz="0" w:space="0" w:color="auto"/>
                      </w:divBdr>
                      <w:divsChild>
                        <w:div w:id="1382707071">
                          <w:marLeft w:val="405"/>
                          <w:marRight w:val="0"/>
                          <w:marTop w:val="0"/>
                          <w:marBottom w:val="0"/>
                          <w:divBdr>
                            <w:top w:val="none" w:sz="0" w:space="0" w:color="auto"/>
                            <w:left w:val="none" w:sz="0" w:space="0" w:color="auto"/>
                            <w:bottom w:val="none" w:sz="0" w:space="0" w:color="auto"/>
                            <w:right w:val="none" w:sz="0" w:space="0" w:color="auto"/>
                          </w:divBdr>
                          <w:divsChild>
                            <w:div w:id="1441604579">
                              <w:marLeft w:val="0"/>
                              <w:marRight w:val="0"/>
                              <w:marTop w:val="0"/>
                              <w:marBottom w:val="0"/>
                              <w:divBdr>
                                <w:top w:val="none" w:sz="0" w:space="0" w:color="auto"/>
                                <w:left w:val="none" w:sz="0" w:space="0" w:color="auto"/>
                                <w:bottom w:val="none" w:sz="0" w:space="0" w:color="auto"/>
                                <w:right w:val="none" w:sz="0" w:space="0" w:color="auto"/>
                              </w:divBdr>
                              <w:divsChild>
                                <w:div w:id="2009357214">
                                  <w:marLeft w:val="0"/>
                                  <w:marRight w:val="0"/>
                                  <w:marTop w:val="0"/>
                                  <w:marBottom w:val="0"/>
                                  <w:divBdr>
                                    <w:top w:val="none" w:sz="0" w:space="0" w:color="auto"/>
                                    <w:left w:val="none" w:sz="0" w:space="0" w:color="auto"/>
                                    <w:bottom w:val="none" w:sz="0" w:space="0" w:color="auto"/>
                                    <w:right w:val="none" w:sz="0" w:space="0" w:color="auto"/>
                                  </w:divBdr>
                                  <w:divsChild>
                                    <w:div w:id="733897304">
                                      <w:marLeft w:val="0"/>
                                      <w:marRight w:val="0"/>
                                      <w:marTop w:val="60"/>
                                      <w:marBottom w:val="0"/>
                                      <w:divBdr>
                                        <w:top w:val="none" w:sz="0" w:space="0" w:color="auto"/>
                                        <w:left w:val="none" w:sz="0" w:space="0" w:color="auto"/>
                                        <w:bottom w:val="none" w:sz="0" w:space="0" w:color="auto"/>
                                        <w:right w:val="none" w:sz="0" w:space="0" w:color="auto"/>
                                      </w:divBdr>
                                      <w:divsChild>
                                        <w:div w:id="1990160486">
                                          <w:marLeft w:val="0"/>
                                          <w:marRight w:val="0"/>
                                          <w:marTop w:val="0"/>
                                          <w:marBottom w:val="0"/>
                                          <w:divBdr>
                                            <w:top w:val="none" w:sz="0" w:space="0" w:color="auto"/>
                                            <w:left w:val="none" w:sz="0" w:space="0" w:color="auto"/>
                                            <w:bottom w:val="none" w:sz="0" w:space="0" w:color="auto"/>
                                            <w:right w:val="none" w:sz="0" w:space="0" w:color="auto"/>
                                          </w:divBdr>
                                          <w:divsChild>
                                            <w:div w:id="651981678">
                                              <w:marLeft w:val="0"/>
                                              <w:marRight w:val="0"/>
                                              <w:marTop w:val="0"/>
                                              <w:marBottom w:val="0"/>
                                              <w:divBdr>
                                                <w:top w:val="none" w:sz="0" w:space="0" w:color="auto"/>
                                                <w:left w:val="none" w:sz="0" w:space="0" w:color="auto"/>
                                                <w:bottom w:val="none" w:sz="0" w:space="0" w:color="auto"/>
                                                <w:right w:val="none" w:sz="0" w:space="0" w:color="auto"/>
                                              </w:divBdr>
                                              <w:divsChild>
                                                <w:div w:id="1115901161">
                                                  <w:marLeft w:val="0"/>
                                                  <w:marRight w:val="0"/>
                                                  <w:marTop w:val="0"/>
                                                  <w:marBottom w:val="0"/>
                                                  <w:divBdr>
                                                    <w:top w:val="none" w:sz="0" w:space="0" w:color="auto"/>
                                                    <w:left w:val="none" w:sz="0" w:space="0" w:color="auto"/>
                                                    <w:bottom w:val="none" w:sz="0" w:space="0" w:color="auto"/>
                                                    <w:right w:val="none" w:sz="0" w:space="0" w:color="auto"/>
                                                  </w:divBdr>
                                                  <w:divsChild>
                                                    <w:div w:id="635646337">
                                                      <w:marLeft w:val="0"/>
                                                      <w:marRight w:val="0"/>
                                                      <w:marTop w:val="0"/>
                                                      <w:marBottom w:val="0"/>
                                                      <w:divBdr>
                                                        <w:top w:val="none" w:sz="0" w:space="0" w:color="auto"/>
                                                        <w:left w:val="none" w:sz="0" w:space="0" w:color="auto"/>
                                                        <w:bottom w:val="none" w:sz="0" w:space="0" w:color="auto"/>
                                                        <w:right w:val="none" w:sz="0" w:space="0" w:color="auto"/>
                                                      </w:divBdr>
                                                      <w:divsChild>
                                                        <w:div w:id="347490347">
                                                          <w:marLeft w:val="0"/>
                                                          <w:marRight w:val="0"/>
                                                          <w:marTop w:val="0"/>
                                                          <w:marBottom w:val="0"/>
                                                          <w:divBdr>
                                                            <w:top w:val="none" w:sz="0" w:space="0" w:color="auto"/>
                                                            <w:left w:val="none" w:sz="0" w:space="0" w:color="auto"/>
                                                            <w:bottom w:val="none" w:sz="0" w:space="0" w:color="auto"/>
                                                            <w:right w:val="none" w:sz="0" w:space="0" w:color="auto"/>
                                                          </w:divBdr>
                                                          <w:divsChild>
                                                            <w:div w:id="149058579">
                                                              <w:marLeft w:val="0"/>
                                                              <w:marRight w:val="0"/>
                                                              <w:marTop w:val="0"/>
                                                              <w:marBottom w:val="0"/>
                                                              <w:divBdr>
                                                                <w:top w:val="none" w:sz="0" w:space="0" w:color="auto"/>
                                                                <w:left w:val="none" w:sz="0" w:space="0" w:color="auto"/>
                                                                <w:bottom w:val="none" w:sz="0" w:space="0" w:color="auto"/>
                                                                <w:right w:val="none" w:sz="0" w:space="0" w:color="auto"/>
                                                              </w:divBdr>
                                                              <w:divsChild>
                                                                <w:div w:id="1589003159">
                                                                  <w:marLeft w:val="0"/>
                                                                  <w:marRight w:val="0"/>
                                                                  <w:marTop w:val="0"/>
                                                                  <w:marBottom w:val="0"/>
                                                                  <w:divBdr>
                                                                    <w:top w:val="none" w:sz="0" w:space="0" w:color="auto"/>
                                                                    <w:left w:val="none" w:sz="0" w:space="0" w:color="auto"/>
                                                                    <w:bottom w:val="none" w:sz="0" w:space="0" w:color="auto"/>
                                                                    <w:right w:val="none" w:sz="0" w:space="0" w:color="auto"/>
                                                                  </w:divBdr>
                                                                  <w:divsChild>
                                                                    <w:div w:id="20750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55904318">
      <w:bodyDiv w:val="1"/>
      <w:marLeft w:val="0"/>
      <w:marRight w:val="0"/>
      <w:marTop w:val="0"/>
      <w:marBottom w:val="0"/>
      <w:divBdr>
        <w:top w:val="none" w:sz="0" w:space="0" w:color="auto"/>
        <w:left w:val="none" w:sz="0" w:space="0" w:color="auto"/>
        <w:bottom w:val="none" w:sz="0" w:space="0" w:color="auto"/>
        <w:right w:val="none" w:sz="0" w:space="0" w:color="auto"/>
      </w:divBdr>
    </w:div>
    <w:div w:id="802423978">
      <w:bodyDiv w:val="1"/>
      <w:marLeft w:val="0"/>
      <w:marRight w:val="0"/>
      <w:marTop w:val="0"/>
      <w:marBottom w:val="0"/>
      <w:divBdr>
        <w:top w:val="none" w:sz="0" w:space="0" w:color="auto"/>
        <w:left w:val="none" w:sz="0" w:space="0" w:color="auto"/>
        <w:bottom w:val="none" w:sz="0" w:space="0" w:color="auto"/>
        <w:right w:val="none" w:sz="0" w:space="0" w:color="auto"/>
      </w:divBdr>
    </w:div>
    <w:div w:id="858858760">
      <w:bodyDiv w:val="1"/>
      <w:marLeft w:val="0"/>
      <w:marRight w:val="0"/>
      <w:marTop w:val="0"/>
      <w:marBottom w:val="0"/>
      <w:divBdr>
        <w:top w:val="none" w:sz="0" w:space="0" w:color="auto"/>
        <w:left w:val="none" w:sz="0" w:space="0" w:color="auto"/>
        <w:bottom w:val="none" w:sz="0" w:space="0" w:color="auto"/>
        <w:right w:val="none" w:sz="0" w:space="0" w:color="auto"/>
      </w:divBdr>
      <w:divsChild>
        <w:div w:id="1708868678">
          <w:marLeft w:val="0"/>
          <w:marRight w:val="0"/>
          <w:marTop w:val="0"/>
          <w:marBottom w:val="0"/>
          <w:divBdr>
            <w:top w:val="none" w:sz="0" w:space="0" w:color="auto"/>
            <w:left w:val="none" w:sz="0" w:space="0" w:color="auto"/>
            <w:bottom w:val="none" w:sz="0" w:space="0" w:color="auto"/>
            <w:right w:val="none" w:sz="0" w:space="0" w:color="auto"/>
          </w:divBdr>
        </w:div>
        <w:div w:id="1205750054">
          <w:marLeft w:val="0"/>
          <w:marRight w:val="0"/>
          <w:marTop w:val="0"/>
          <w:marBottom w:val="0"/>
          <w:divBdr>
            <w:top w:val="none" w:sz="0" w:space="0" w:color="auto"/>
            <w:left w:val="none" w:sz="0" w:space="0" w:color="auto"/>
            <w:bottom w:val="none" w:sz="0" w:space="0" w:color="auto"/>
            <w:right w:val="none" w:sz="0" w:space="0" w:color="auto"/>
          </w:divBdr>
        </w:div>
        <w:div w:id="1143810307">
          <w:marLeft w:val="0"/>
          <w:marRight w:val="0"/>
          <w:marTop w:val="0"/>
          <w:marBottom w:val="0"/>
          <w:divBdr>
            <w:top w:val="none" w:sz="0" w:space="0" w:color="auto"/>
            <w:left w:val="none" w:sz="0" w:space="0" w:color="auto"/>
            <w:bottom w:val="none" w:sz="0" w:space="0" w:color="auto"/>
            <w:right w:val="none" w:sz="0" w:space="0" w:color="auto"/>
          </w:divBdr>
        </w:div>
        <w:div w:id="1646012460">
          <w:marLeft w:val="0"/>
          <w:marRight w:val="0"/>
          <w:marTop w:val="0"/>
          <w:marBottom w:val="0"/>
          <w:divBdr>
            <w:top w:val="none" w:sz="0" w:space="0" w:color="auto"/>
            <w:left w:val="none" w:sz="0" w:space="0" w:color="auto"/>
            <w:bottom w:val="none" w:sz="0" w:space="0" w:color="auto"/>
            <w:right w:val="none" w:sz="0" w:space="0" w:color="auto"/>
          </w:divBdr>
        </w:div>
        <w:div w:id="688214052">
          <w:marLeft w:val="0"/>
          <w:marRight w:val="0"/>
          <w:marTop w:val="0"/>
          <w:marBottom w:val="0"/>
          <w:divBdr>
            <w:top w:val="none" w:sz="0" w:space="0" w:color="auto"/>
            <w:left w:val="none" w:sz="0" w:space="0" w:color="auto"/>
            <w:bottom w:val="none" w:sz="0" w:space="0" w:color="auto"/>
            <w:right w:val="none" w:sz="0" w:space="0" w:color="auto"/>
          </w:divBdr>
        </w:div>
        <w:div w:id="541593437">
          <w:marLeft w:val="0"/>
          <w:marRight w:val="0"/>
          <w:marTop w:val="0"/>
          <w:marBottom w:val="0"/>
          <w:divBdr>
            <w:top w:val="none" w:sz="0" w:space="0" w:color="auto"/>
            <w:left w:val="none" w:sz="0" w:space="0" w:color="auto"/>
            <w:bottom w:val="none" w:sz="0" w:space="0" w:color="auto"/>
            <w:right w:val="none" w:sz="0" w:space="0" w:color="auto"/>
          </w:divBdr>
        </w:div>
        <w:div w:id="1574002639">
          <w:marLeft w:val="0"/>
          <w:marRight w:val="0"/>
          <w:marTop w:val="0"/>
          <w:marBottom w:val="0"/>
          <w:divBdr>
            <w:top w:val="none" w:sz="0" w:space="0" w:color="auto"/>
            <w:left w:val="none" w:sz="0" w:space="0" w:color="auto"/>
            <w:bottom w:val="none" w:sz="0" w:space="0" w:color="auto"/>
            <w:right w:val="none" w:sz="0" w:space="0" w:color="auto"/>
          </w:divBdr>
        </w:div>
        <w:div w:id="890262821">
          <w:marLeft w:val="0"/>
          <w:marRight w:val="0"/>
          <w:marTop w:val="0"/>
          <w:marBottom w:val="0"/>
          <w:divBdr>
            <w:top w:val="none" w:sz="0" w:space="0" w:color="auto"/>
            <w:left w:val="none" w:sz="0" w:space="0" w:color="auto"/>
            <w:bottom w:val="none" w:sz="0" w:space="0" w:color="auto"/>
            <w:right w:val="none" w:sz="0" w:space="0" w:color="auto"/>
          </w:divBdr>
        </w:div>
        <w:div w:id="2084375967">
          <w:marLeft w:val="0"/>
          <w:marRight w:val="0"/>
          <w:marTop w:val="0"/>
          <w:marBottom w:val="0"/>
          <w:divBdr>
            <w:top w:val="none" w:sz="0" w:space="0" w:color="auto"/>
            <w:left w:val="none" w:sz="0" w:space="0" w:color="auto"/>
            <w:bottom w:val="none" w:sz="0" w:space="0" w:color="auto"/>
            <w:right w:val="none" w:sz="0" w:space="0" w:color="auto"/>
          </w:divBdr>
        </w:div>
        <w:div w:id="325285167">
          <w:marLeft w:val="0"/>
          <w:marRight w:val="0"/>
          <w:marTop w:val="0"/>
          <w:marBottom w:val="0"/>
          <w:divBdr>
            <w:top w:val="none" w:sz="0" w:space="0" w:color="auto"/>
            <w:left w:val="none" w:sz="0" w:space="0" w:color="auto"/>
            <w:bottom w:val="none" w:sz="0" w:space="0" w:color="auto"/>
            <w:right w:val="none" w:sz="0" w:space="0" w:color="auto"/>
          </w:divBdr>
        </w:div>
        <w:div w:id="997465774">
          <w:marLeft w:val="0"/>
          <w:marRight w:val="0"/>
          <w:marTop w:val="0"/>
          <w:marBottom w:val="0"/>
          <w:divBdr>
            <w:top w:val="none" w:sz="0" w:space="0" w:color="auto"/>
            <w:left w:val="none" w:sz="0" w:space="0" w:color="auto"/>
            <w:bottom w:val="none" w:sz="0" w:space="0" w:color="auto"/>
            <w:right w:val="none" w:sz="0" w:space="0" w:color="auto"/>
          </w:divBdr>
        </w:div>
        <w:div w:id="347678153">
          <w:marLeft w:val="0"/>
          <w:marRight w:val="0"/>
          <w:marTop w:val="0"/>
          <w:marBottom w:val="0"/>
          <w:divBdr>
            <w:top w:val="none" w:sz="0" w:space="0" w:color="auto"/>
            <w:left w:val="none" w:sz="0" w:space="0" w:color="auto"/>
            <w:bottom w:val="none" w:sz="0" w:space="0" w:color="auto"/>
            <w:right w:val="none" w:sz="0" w:space="0" w:color="auto"/>
          </w:divBdr>
        </w:div>
      </w:divsChild>
    </w:div>
    <w:div w:id="1097948997">
      <w:bodyDiv w:val="1"/>
      <w:marLeft w:val="0"/>
      <w:marRight w:val="0"/>
      <w:marTop w:val="0"/>
      <w:marBottom w:val="0"/>
      <w:divBdr>
        <w:top w:val="none" w:sz="0" w:space="0" w:color="auto"/>
        <w:left w:val="none" w:sz="0" w:space="0" w:color="auto"/>
        <w:bottom w:val="none" w:sz="0" w:space="0" w:color="auto"/>
        <w:right w:val="none" w:sz="0" w:space="0" w:color="auto"/>
      </w:divBdr>
    </w:div>
    <w:div w:id="1134248341">
      <w:bodyDiv w:val="1"/>
      <w:marLeft w:val="0"/>
      <w:marRight w:val="0"/>
      <w:marTop w:val="0"/>
      <w:marBottom w:val="0"/>
      <w:divBdr>
        <w:top w:val="none" w:sz="0" w:space="0" w:color="auto"/>
        <w:left w:val="none" w:sz="0" w:space="0" w:color="auto"/>
        <w:bottom w:val="none" w:sz="0" w:space="0" w:color="auto"/>
        <w:right w:val="none" w:sz="0" w:space="0" w:color="auto"/>
      </w:divBdr>
    </w:div>
    <w:div w:id="1186138248">
      <w:bodyDiv w:val="1"/>
      <w:marLeft w:val="0"/>
      <w:marRight w:val="0"/>
      <w:marTop w:val="0"/>
      <w:marBottom w:val="0"/>
      <w:divBdr>
        <w:top w:val="none" w:sz="0" w:space="0" w:color="auto"/>
        <w:left w:val="none" w:sz="0" w:space="0" w:color="auto"/>
        <w:bottom w:val="none" w:sz="0" w:space="0" w:color="auto"/>
        <w:right w:val="none" w:sz="0" w:space="0" w:color="auto"/>
      </w:divBdr>
    </w:div>
    <w:div w:id="1296452634">
      <w:bodyDiv w:val="1"/>
      <w:marLeft w:val="0"/>
      <w:marRight w:val="0"/>
      <w:marTop w:val="0"/>
      <w:marBottom w:val="0"/>
      <w:divBdr>
        <w:top w:val="none" w:sz="0" w:space="0" w:color="auto"/>
        <w:left w:val="none" w:sz="0" w:space="0" w:color="auto"/>
        <w:bottom w:val="none" w:sz="0" w:space="0" w:color="auto"/>
        <w:right w:val="none" w:sz="0" w:space="0" w:color="auto"/>
      </w:divBdr>
    </w:div>
    <w:div w:id="1297492052">
      <w:bodyDiv w:val="1"/>
      <w:marLeft w:val="0"/>
      <w:marRight w:val="0"/>
      <w:marTop w:val="0"/>
      <w:marBottom w:val="0"/>
      <w:divBdr>
        <w:top w:val="none" w:sz="0" w:space="0" w:color="auto"/>
        <w:left w:val="none" w:sz="0" w:space="0" w:color="auto"/>
        <w:bottom w:val="none" w:sz="0" w:space="0" w:color="auto"/>
        <w:right w:val="none" w:sz="0" w:space="0" w:color="auto"/>
      </w:divBdr>
    </w:div>
    <w:div w:id="1308127992">
      <w:bodyDiv w:val="1"/>
      <w:marLeft w:val="0"/>
      <w:marRight w:val="0"/>
      <w:marTop w:val="0"/>
      <w:marBottom w:val="0"/>
      <w:divBdr>
        <w:top w:val="none" w:sz="0" w:space="0" w:color="auto"/>
        <w:left w:val="none" w:sz="0" w:space="0" w:color="auto"/>
        <w:bottom w:val="none" w:sz="0" w:space="0" w:color="auto"/>
        <w:right w:val="none" w:sz="0" w:space="0" w:color="auto"/>
      </w:divBdr>
    </w:div>
    <w:div w:id="1317614833">
      <w:bodyDiv w:val="1"/>
      <w:marLeft w:val="0"/>
      <w:marRight w:val="0"/>
      <w:marTop w:val="0"/>
      <w:marBottom w:val="0"/>
      <w:divBdr>
        <w:top w:val="none" w:sz="0" w:space="0" w:color="auto"/>
        <w:left w:val="none" w:sz="0" w:space="0" w:color="auto"/>
        <w:bottom w:val="none" w:sz="0" w:space="0" w:color="auto"/>
        <w:right w:val="none" w:sz="0" w:space="0" w:color="auto"/>
      </w:divBdr>
      <w:divsChild>
        <w:div w:id="605040320">
          <w:marLeft w:val="0"/>
          <w:marRight w:val="0"/>
          <w:marTop w:val="0"/>
          <w:marBottom w:val="0"/>
          <w:divBdr>
            <w:top w:val="none" w:sz="0" w:space="0" w:color="auto"/>
            <w:left w:val="none" w:sz="0" w:space="0" w:color="auto"/>
            <w:bottom w:val="none" w:sz="0" w:space="0" w:color="auto"/>
            <w:right w:val="none" w:sz="0" w:space="0" w:color="auto"/>
          </w:divBdr>
        </w:div>
        <w:div w:id="155345602">
          <w:marLeft w:val="0"/>
          <w:marRight w:val="0"/>
          <w:marTop w:val="0"/>
          <w:marBottom w:val="0"/>
          <w:divBdr>
            <w:top w:val="none" w:sz="0" w:space="0" w:color="auto"/>
            <w:left w:val="none" w:sz="0" w:space="0" w:color="auto"/>
            <w:bottom w:val="none" w:sz="0" w:space="0" w:color="auto"/>
            <w:right w:val="none" w:sz="0" w:space="0" w:color="auto"/>
          </w:divBdr>
        </w:div>
        <w:div w:id="1606040504">
          <w:marLeft w:val="0"/>
          <w:marRight w:val="0"/>
          <w:marTop w:val="0"/>
          <w:marBottom w:val="0"/>
          <w:divBdr>
            <w:top w:val="none" w:sz="0" w:space="0" w:color="auto"/>
            <w:left w:val="none" w:sz="0" w:space="0" w:color="auto"/>
            <w:bottom w:val="none" w:sz="0" w:space="0" w:color="auto"/>
            <w:right w:val="none" w:sz="0" w:space="0" w:color="auto"/>
          </w:divBdr>
        </w:div>
        <w:div w:id="744110814">
          <w:marLeft w:val="0"/>
          <w:marRight w:val="0"/>
          <w:marTop w:val="0"/>
          <w:marBottom w:val="0"/>
          <w:divBdr>
            <w:top w:val="none" w:sz="0" w:space="0" w:color="auto"/>
            <w:left w:val="none" w:sz="0" w:space="0" w:color="auto"/>
            <w:bottom w:val="none" w:sz="0" w:space="0" w:color="auto"/>
            <w:right w:val="none" w:sz="0" w:space="0" w:color="auto"/>
          </w:divBdr>
        </w:div>
        <w:div w:id="1884488054">
          <w:marLeft w:val="0"/>
          <w:marRight w:val="0"/>
          <w:marTop w:val="0"/>
          <w:marBottom w:val="0"/>
          <w:divBdr>
            <w:top w:val="none" w:sz="0" w:space="0" w:color="auto"/>
            <w:left w:val="none" w:sz="0" w:space="0" w:color="auto"/>
            <w:bottom w:val="none" w:sz="0" w:space="0" w:color="auto"/>
            <w:right w:val="none" w:sz="0" w:space="0" w:color="auto"/>
          </w:divBdr>
        </w:div>
        <w:div w:id="413085845">
          <w:marLeft w:val="0"/>
          <w:marRight w:val="0"/>
          <w:marTop w:val="0"/>
          <w:marBottom w:val="0"/>
          <w:divBdr>
            <w:top w:val="none" w:sz="0" w:space="0" w:color="auto"/>
            <w:left w:val="none" w:sz="0" w:space="0" w:color="auto"/>
            <w:bottom w:val="none" w:sz="0" w:space="0" w:color="auto"/>
            <w:right w:val="none" w:sz="0" w:space="0" w:color="auto"/>
          </w:divBdr>
        </w:div>
      </w:divsChild>
    </w:div>
    <w:div w:id="1325937250">
      <w:bodyDiv w:val="1"/>
      <w:marLeft w:val="0"/>
      <w:marRight w:val="0"/>
      <w:marTop w:val="0"/>
      <w:marBottom w:val="0"/>
      <w:divBdr>
        <w:top w:val="none" w:sz="0" w:space="0" w:color="auto"/>
        <w:left w:val="none" w:sz="0" w:space="0" w:color="auto"/>
        <w:bottom w:val="none" w:sz="0" w:space="0" w:color="auto"/>
        <w:right w:val="none" w:sz="0" w:space="0" w:color="auto"/>
      </w:divBdr>
      <w:divsChild>
        <w:div w:id="699278194">
          <w:marLeft w:val="0"/>
          <w:marRight w:val="0"/>
          <w:marTop w:val="0"/>
          <w:marBottom w:val="0"/>
          <w:divBdr>
            <w:top w:val="none" w:sz="0" w:space="0" w:color="auto"/>
            <w:left w:val="none" w:sz="0" w:space="0" w:color="auto"/>
            <w:bottom w:val="none" w:sz="0" w:space="0" w:color="auto"/>
            <w:right w:val="none" w:sz="0" w:space="0" w:color="auto"/>
          </w:divBdr>
          <w:divsChild>
            <w:div w:id="41102650">
              <w:marLeft w:val="0"/>
              <w:marRight w:val="0"/>
              <w:marTop w:val="0"/>
              <w:marBottom w:val="0"/>
              <w:divBdr>
                <w:top w:val="none" w:sz="0" w:space="0" w:color="auto"/>
                <w:left w:val="none" w:sz="0" w:space="0" w:color="auto"/>
                <w:bottom w:val="none" w:sz="0" w:space="0" w:color="auto"/>
                <w:right w:val="none" w:sz="0" w:space="0" w:color="auto"/>
              </w:divBdr>
              <w:divsChild>
                <w:div w:id="174685893">
                  <w:marLeft w:val="0"/>
                  <w:marRight w:val="0"/>
                  <w:marTop w:val="195"/>
                  <w:marBottom w:val="0"/>
                  <w:divBdr>
                    <w:top w:val="none" w:sz="0" w:space="0" w:color="auto"/>
                    <w:left w:val="none" w:sz="0" w:space="0" w:color="auto"/>
                    <w:bottom w:val="none" w:sz="0" w:space="0" w:color="auto"/>
                    <w:right w:val="none" w:sz="0" w:space="0" w:color="auto"/>
                  </w:divBdr>
                  <w:divsChild>
                    <w:div w:id="1790397085">
                      <w:marLeft w:val="0"/>
                      <w:marRight w:val="0"/>
                      <w:marTop w:val="0"/>
                      <w:marBottom w:val="0"/>
                      <w:divBdr>
                        <w:top w:val="none" w:sz="0" w:space="0" w:color="auto"/>
                        <w:left w:val="none" w:sz="0" w:space="0" w:color="auto"/>
                        <w:bottom w:val="none" w:sz="0" w:space="0" w:color="auto"/>
                        <w:right w:val="none" w:sz="0" w:space="0" w:color="auto"/>
                      </w:divBdr>
                      <w:divsChild>
                        <w:div w:id="1994793726">
                          <w:marLeft w:val="0"/>
                          <w:marRight w:val="0"/>
                          <w:marTop w:val="0"/>
                          <w:marBottom w:val="0"/>
                          <w:divBdr>
                            <w:top w:val="none" w:sz="0" w:space="0" w:color="auto"/>
                            <w:left w:val="none" w:sz="0" w:space="0" w:color="auto"/>
                            <w:bottom w:val="none" w:sz="0" w:space="0" w:color="auto"/>
                            <w:right w:val="none" w:sz="0" w:space="0" w:color="auto"/>
                          </w:divBdr>
                          <w:divsChild>
                            <w:div w:id="1387725834">
                              <w:marLeft w:val="0"/>
                              <w:marRight w:val="0"/>
                              <w:marTop w:val="0"/>
                              <w:marBottom w:val="0"/>
                              <w:divBdr>
                                <w:top w:val="none" w:sz="0" w:space="0" w:color="auto"/>
                                <w:left w:val="none" w:sz="0" w:space="0" w:color="auto"/>
                                <w:bottom w:val="none" w:sz="0" w:space="0" w:color="auto"/>
                                <w:right w:val="none" w:sz="0" w:space="0" w:color="auto"/>
                              </w:divBdr>
                              <w:divsChild>
                                <w:div w:id="973874050">
                                  <w:marLeft w:val="0"/>
                                  <w:marRight w:val="0"/>
                                  <w:marTop w:val="0"/>
                                  <w:marBottom w:val="0"/>
                                  <w:divBdr>
                                    <w:top w:val="none" w:sz="0" w:space="0" w:color="auto"/>
                                    <w:left w:val="none" w:sz="0" w:space="0" w:color="auto"/>
                                    <w:bottom w:val="none" w:sz="0" w:space="0" w:color="auto"/>
                                    <w:right w:val="none" w:sz="0" w:space="0" w:color="auto"/>
                                  </w:divBdr>
                                  <w:divsChild>
                                    <w:div w:id="1662537305">
                                      <w:marLeft w:val="0"/>
                                      <w:marRight w:val="0"/>
                                      <w:marTop w:val="0"/>
                                      <w:marBottom w:val="0"/>
                                      <w:divBdr>
                                        <w:top w:val="none" w:sz="0" w:space="0" w:color="auto"/>
                                        <w:left w:val="none" w:sz="0" w:space="0" w:color="auto"/>
                                        <w:bottom w:val="none" w:sz="0" w:space="0" w:color="auto"/>
                                        <w:right w:val="none" w:sz="0" w:space="0" w:color="auto"/>
                                      </w:divBdr>
                                      <w:divsChild>
                                        <w:div w:id="1179079491">
                                          <w:marLeft w:val="0"/>
                                          <w:marRight w:val="0"/>
                                          <w:marTop w:val="0"/>
                                          <w:marBottom w:val="0"/>
                                          <w:divBdr>
                                            <w:top w:val="none" w:sz="0" w:space="0" w:color="auto"/>
                                            <w:left w:val="none" w:sz="0" w:space="0" w:color="auto"/>
                                            <w:bottom w:val="none" w:sz="0" w:space="0" w:color="auto"/>
                                            <w:right w:val="none" w:sz="0" w:space="0" w:color="auto"/>
                                          </w:divBdr>
                                          <w:divsChild>
                                            <w:div w:id="195243190">
                                              <w:marLeft w:val="0"/>
                                              <w:marRight w:val="0"/>
                                              <w:marTop w:val="0"/>
                                              <w:marBottom w:val="180"/>
                                              <w:divBdr>
                                                <w:top w:val="none" w:sz="0" w:space="0" w:color="auto"/>
                                                <w:left w:val="none" w:sz="0" w:space="0" w:color="auto"/>
                                                <w:bottom w:val="none" w:sz="0" w:space="0" w:color="auto"/>
                                                <w:right w:val="none" w:sz="0" w:space="0" w:color="auto"/>
                                              </w:divBdr>
                                              <w:divsChild>
                                                <w:div w:id="975573153">
                                                  <w:marLeft w:val="0"/>
                                                  <w:marRight w:val="0"/>
                                                  <w:marTop w:val="0"/>
                                                  <w:marBottom w:val="0"/>
                                                  <w:divBdr>
                                                    <w:top w:val="none" w:sz="0" w:space="0" w:color="auto"/>
                                                    <w:left w:val="none" w:sz="0" w:space="0" w:color="auto"/>
                                                    <w:bottom w:val="none" w:sz="0" w:space="0" w:color="auto"/>
                                                    <w:right w:val="none" w:sz="0" w:space="0" w:color="auto"/>
                                                  </w:divBdr>
                                                  <w:divsChild>
                                                    <w:div w:id="332690115">
                                                      <w:marLeft w:val="0"/>
                                                      <w:marRight w:val="0"/>
                                                      <w:marTop w:val="0"/>
                                                      <w:marBottom w:val="0"/>
                                                      <w:divBdr>
                                                        <w:top w:val="none" w:sz="0" w:space="0" w:color="auto"/>
                                                        <w:left w:val="none" w:sz="0" w:space="0" w:color="auto"/>
                                                        <w:bottom w:val="none" w:sz="0" w:space="0" w:color="auto"/>
                                                        <w:right w:val="none" w:sz="0" w:space="0" w:color="auto"/>
                                                      </w:divBdr>
                                                      <w:divsChild>
                                                        <w:div w:id="419066995">
                                                          <w:marLeft w:val="0"/>
                                                          <w:marRight w:val="0"/>
                                                          <w:marTop w:val="0"/>
                                                          <w:marBottom w:val="0"/>
                                                          <w:divBdr>
                                                            <w:top w:val="none" w:sz="0" w:space="0" w:color="auto"/>
                                                            <w:left w:val="none" w:sz="0" w:space="0" w:color="auto"/>
                                                            <w:bottom w:val="none" w:sz="0" w:space="0" w:color="auto"/>
                                                            <w:right w:val="none" w:sz="0" w:space="0" w:color="auto"/>
                                                          </w:divBdr>
                                                          <w:divsChild>
                                                            <w:div w:id="764693723">
                                                              <w:marLeft w:val="0"/>
                                                              <w:marRight w:val="0"/>
                                                              <w:marTop w:val="0"/>
                                                              <w:marBottom w:val="0"/>
                                                              <w:divBdr>
                                                                <w:top w:val="none" w:sz="0" w:space="0" w:color="auto"/>
                                                                <w:left w:val="none" w:sz="0" w:space="0" w:color="auto"/>
                                                                <w:bottom w:val="none" w:sz="0" w:space="0" w:color="auto"/>
                                                                <w:right w:val="none" w:sz="0" w:space="0" w:color="auto"/>
                                                              </w:divBdr>
                                                              <w:divsChild>
                                                                <w:div w:id="850607319">
                                                                  <w:marLeft w:val="0"/>
                                                                  <w:marRight w:val="0"/>
                                                                  <w:marTop w:val="0"/>
                                                                  <w:marBottom w:val="0"/>
                                                                  <w:divBdr>
                                                                    <w:top w:val="none" w:sz="0" w:space="0" w:color="auto"/>
                                                                    <w:left w:val="none" w:sz="0" w:space="0" w:color="auto"/>
                                                                    <w:bottom w:val="none" w:sz="0" w:space="0" w:color="auto"/>
                                                                    <w:right w:val="none" w:sz="0" w:space="0" w:color="auto"/>
                                                                  </w:divBdr>
                                                                  <w:divsChild>
                                                                    <w:div w:id="759643398">
                                                                      <w:marLeft w:val="0"/>
                                                                      <w:marRight w:val="0"/>
                                                                      <w:marTop w:val="0"/>
                                                                      <w:marBottom w:val="0"/>
                                                                      <w:divBdr>
                                                                        <w:top w:val="none" w:sz="0" w:space="0" w:color="auto"/>
                                                                        <w:left w:val="none" w:sz="0" w:space="0" w:color="auto"/>
                                                                        <w:bottom w:val="none" w:sz="0" w:space="0" w:color="auto"/>
                                                                        <w:right w:val="none" w:sz="0" w:space="0" w:color="auto"/>
                                                                      </w:divBdr>
                                                                      <w:divsChild>
                                                                        <w:div w:id="1835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2297486">
      <w:bodyDiv w:val="1"/>
      <w:marLeft w:val="0"/>
      <w:marRight w:val="0"/>
      <w:marTop w:val="0"/>
      <w:marBottom w:val="0"/>
      <w:divBdr>
        <w:top w:val="none" w:sz="0" w:space="0" w:color="auto"/>
        <w:left w:val="none" w:sz="0" w:space="0" w:color="auto"/>
        <w:bottom w:val="none" w:sz="0" w:space="0" w:color="auto"/>
        <w:right w:val="none" w:sz="0" w:space="0" w:color="auto"/>
      </w:divBdr>
    </w:div>
    <w:div w:id="1485320140">
      <w:bodyDiv w:val="1"/>
      <w:marLeft w:val="0"/>
      <w:marRight w:val="0"/>
      <w:marTop w:val="0"/>
      <w:marBottom w:val="0"/>
      <w:divBdr>
        <w:top w:val="none" w:sz="0" w:space="0" w:color="auto"/>
        <w:left w:val="none" w:sz="0" w:space="0" w:color="auto"/>
        <w:bottom w:val="none" w:sz="0" w:space="0" w:color="auto"/>
        <w:right w:val="none" w:sz="0" w:space="0" w:color="auto"/>
      </w:divBdr>
    </w:div>
    <w:div w:id="1555234979">
      <w:bodyDiv w:val="1"/>
      <w:marLeft w:val="0"/>
      <w:marRight w:val="0"/>
      <w:marTop w:val="0"/>
      <w:marBottom w:val="0"/>
      <w:divBdr>
        <w:top w:val="none" w:sz="0" w:space="0" w:color="auto"/>
        <w:left w:val="none" w:sz="0" w:space="0" w:color="auto"/>
        <w:bottom w:val="none" w:sz="0" w:space="0" w:color="auto"/>
        <w:right w:val="none" w:sz="0" w:space="0" w:color="auto"/>
      </w:divBdr>
    </w:div>
    <w:div w:id="1671830637">
      <w:bodyDiv w:val="1"/>
      <w:marLeft w:val="0"/>
      <w:marRight w:val="0"/>
      <w:marTop w:val="0"/>
      <w:marBottom w:val="0"/>
      <w:divBdr>
        <w:top w:val="none" w:sz="0" w:space="0" w:color="auto"/>
        <w:left w:val="none" w:sz="0" w:space="0" w:color="auto"/>
        <w:bottom w:val="none" w:sz="0" w:space="0" w:color="auto"/>
        <w:right w:val="none" w:sz="0" w:space="0" w:color="auto"/>
      </w:divBdr>
    </w:div>
    <w:div w:id="1726293495">
      <w:bodyDiv w:val="1"/>
      <w:marLeft w:val="0"/>
      <w:marRight w:val="0"/>
      <w:marTop w:val="0"/>
      <w:marBottom w:val="0"/>
      <w:divBdr>
        <w:top w:val="none" w:sz="0" w:space="0" w:color="auto"/>
        <w:left w:val="none" w:sz="0" w:space="0" w:color="auto"/>
        <w:bottom w:val="none" w:sz="0" w:space="0" w:color="auto"/>
        <w:right w:val="none" w:sz="0" w:space="0" w:color="auto"/>
      </w:divBdr>
    </w:div>
    <w:div w:id="1748265345">
      <w:bodyDiv w:val="1"/>
      <w:marLeft w:val="0"/>
      <w:marRight w:val="0"/>
      <w:marTop w:val="0"/>
      <w:marBottom w:val="0"/>
      <w:divBdr>
        <w:top w:val="none" w:sz="0" w:space="0" w:color="auto"/>
        <w:left w:val="none" w:sz="0" w:space="0" w:color="auto"/>
        <w:bottom w:val="none" w:sz="0" w:space="0" w:color="auto"/>
        <w:right w:val="none" w:sz="0" w:space="0" w:color="auto"/>
      </w:divBdr>
    </w:div>
    <w:div w:id="1769425888">
      <w:bodyDiv w:val="1"/>
      <w:marLeft w:val="0"/>
      <w:marRight w:val="0"/>
      <w:marTop w:val="0"/>
      <w:marBottom w:val="0"/>
      <w:divBdr>
        <w:top w:val="none" w:sz="0" w:space="0" w:color="auto"/>
        <w:left w:val="none" w:sz="0" w:space="0" w:color="auto"/>
        <w:bottom w:val="none" w:sz="0" w:space="0" w:color="auto"/>
        <w:right w:val="none" w:sz="0" w:space="0" w:color="auto"/>
      </w:divBdr>
    </w:div>
    <w:div w:id="1780249042">
      <w:bodyDiv w:val="1"/>
      <w:marLeft w:val="0"/>
      <w:marRight w:val="0"/>
      <w:marTop w:val="0"/>
      <w:marBottom w:val="0"/>
      <w:divBdr>
        <w:top w:val="none" w:sz="0" w:space="0" w:color="auto"/>
        <w:left w:val="none" w:sz="0" w:space="0" w:color="auto"/>
        <w:bottom w:val="none" w:sz="0" w:space="0" w:color="auto"/>
        <w:right w:val="none" w:sz="0" w:space="0" w:color="auto"/>
      </w:divBdr>
    </w:div>
    <w:div w:id="1822308499">
      <w:bodyDiv w:val="1"/>
      <w:marLeft w:val="0"/>
      <w:marRight w:val="0"/>
      <w:marTop w:val="0"/>
      <w:marBottom w:val="0"/>
      <w:divBdr>
        <w:top w:val="none" w:sz="0" w:space="0" w:color="auto"/>
        <w:left w:val="none" w:sz="0" w:space="0" w:color="auto"/>
        <w:bottom w:val="none" w:sz="0" w:space="0" w:color="auto"/>
        <w:right w:val="none" w:sz="0" w:space="0" w:color="auto"/>
      </w:divBdr>
    </w:div>
    <w:div w:id="1846163165">
      <w:bodyDiv w:val="1"/>
      <w:marLeft w:val="0"/>
      <w:marRight w:val="0"/>
      <w:marTop w:val="0"/>
      <w:marBottom w:val="0"/>
      <w:divBdr>
        <w:top w:val="none" w:sz="0" w:space="0" w:color="auto"/>
        <w:left w:val="none" w:sz="0" w:space="0" w:color="auto"/>
        <w:bottom w:val="none" w:sz="0" w:space="0" w:color="auto"/>
        <w:right w:val="none" w:sz="0" w:space="0" w:color="auto"/>
      </w:divBdr>
    </w:div>
    <w:div w:id="1847354515">
      <w:bodyDiv w:val="1"/>
      <w:marLeft w:val="0"/>
      <w:marRight w:val="0"/>
      <w:marTop w:val="0"/>
      <w:marBottom w:val="0"/>
      <w:divBdr>
        <w:top w:val="none" w:sz="0" w:space="0" w:color="auto"/>
        <w:left w:val="none" w:sz="0" w:space="0" w:color="auto"/>
        <w:bottom w:val="none" w:sz="0" w:space="0" w:color="auto"/>
        <w:right w:val="none" w:sz="0" w:space="0" w:color="auto"/>
      </w:divBdr>
    </w:div>
    <w:div w:id="1867674711">
      <w:bodyDiv w:val="1"/>
      <w:marLeft w:val="0"/>
      <w:marRight w:val="0"/>
      <w:marTop w:val="0"/>
      <w:marBottom w:val="0"/>
      <w:divBdr>
        <w:top w:val="none" w:sz="0" w:space="0" w:color="auto"/>
        <w:left w:val="none" w:sz="0" w:space="0" w:color="auto"/>
        <w:bottom w:val="none" w:sz="0" w:space="0" w:color="auto"/>
        <w:right w:val="none" w:sz="0" w:space="0" w:color="auto"/>
      </w:divBdr>
    </w:div>
    <w:div w:id="1877035124">
      <w:bodyDiv w:val="1"/>
      <w:marLeft w:val="0"/>
      <w:marRight w:val="0"/>
      <w:marTop w:val="0"/>
      <w:marBottom w:val="0"/>
      <w:divBdr>
        <w:top w:val="none" w:sz="0" w:space="0" w:color="auto"/>
        <w:left w:val="none" w:sz="0" w:space="0" w:color="auto"/>
        <w:bottom w:val="none" w:sz="0" w:space="0" w:color="auto"/>
        <w:right w:val="none" w:sz="0" w:space="0" w:color="auto"/>
      </w:divBdr>
    </w:div>
    <w:div w:id="2012416496">
      <w:bodyDiv w:val="1"/>
      <w:marLeft w:val="0"/>
      <w:marRight w:val="0"/>
      <w:marTop w:val="0"/>
      <w:marBottom w:val="0"/>
      <w:divBdr>
        <w:top w:val="none" w:sz="0" w:space="0" w:color="auto"/>
        <w:left w:val="none" w:sz="0" w:space="0" w:color="auto"/>
        <w:bottom w:val="none" w:sz="0" w:space="0" w:color="auto"/>
        <w:right w:val="none" w:sz="0" w:space="0" w:color="auto"/>
      </w:divBdr>
    </w:div>
    <w:div w:id="2028943272">
      <w:bodyDiv w:val="1"/>
      <w:marLeft w:val="0"/>
      <w:marRight w:val="0"/>
      <w:marTop w:val="0"/>
      <w:marBottom w:val="0"/>
      <w:divBdr>
        <w:top w:val="none" w:sz="0" w:space="0" w:color="auto"/>
        <w:left w:val="none" w:sz="0" w:space="0" w:color="auto"/>
        <w:bottom w:val="none" w:sz="0" w:space="0" w:color="auto"/>
        <w:right w:val="none" w:sz="0" w:space="0" w:color="auto"/>
      </w:divBdr>
    </w:div>
    <w:div w:id="2102676273">
      <w:bodyDiv w:val="1"/>
      <w:marLeft w:val="0"/>
      <w:marRight w:val="0"/>
      <w:marTop w:val="0"/>
      <w:marBottom w:val="0"/>
      <w:divBdr>
        <w:top w:val="none" w:sz="0" w:space="0" w:color="auto"/>
        <w:left w:val="none" w:sz="0" w:space="0" w:color="auto"/>
        <w:bottom w:val="none" w:sz="0" w:space="0" w:color="auto"/>
        <w:right w:val="none" w:sz="0" w:space="0" w:color="auto"/>
      </w:divBdr>
    </w:div>
    <w:div w:id="211551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iljotun.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20Silva%20Sveen\Dropbox\Dokumentmaler\Brevmal_Jotun.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5325B6E58A872A4C80D01A1B048A46DC" ma:contentTypeVersion="7" ma:contentTypeDescription="Opprett et nytt dokument." ma:contentTypeScope="" ma:versionID="1dfe03ff77cfd97eb33bef099cfabb7e">
  <xsd:schema xmlns:xsd="http://www.w3.org/2001/XMLSchema" xmlns:xs="http://www.w3.org/2001/XMLSchema" xmlns:p="http://schemas.microsoft.com/office/2006/metadata/properties" xmlns:ns3="2b1131e7-f950-42ba-aa81-a6e84419b0ef" targetNamespace="http://schemas.microsoft.com/office/2006/metadata/properties" ma:root="true" ma:fieldsID="01608a0549aee2422eee59bc0ae42da8" ns3:_="">
    <xsd:import namespace="2b1131e7-f950-42ba-aa81-a6e84419b0e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131e7-f950-42ba-aa81-a6e84419b0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D8B624-BD05-4064-A3E1-1478DF6A329C}">
  <ds:schemaRefs>
    <ds:schemaRef ds:uri="http://schemas.openxmlformats.org/officeDocument/2006/bibliography"/>
  </ds:schemaRefs>
</ds:datastoreItem>
</file>

<file path=customXml/itemProps2.xml><?xml version="1.0" encoding="utf-8"?>
<ds:datastoreItem xmlns:ds="http://schemas.openxmlformats.org/officeDocument/2006/customXml" ds:itemID="{A6606A15-305B-4CD2-AE6E-224C45A62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1131e7-f950-42ba-aa81-a6e84419b0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4932AF-400E-4A09-917E-D19E4C801E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E1AF98-E340-4879-AD6D-F42C06C70C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Brevmal_Jotun</Template>
  <TotalTime>2</TotalTime>
  <Pages>14</Pages>
  <Words>3569</Words>
  <Characters>18918</Characters>
  <Application>Microsoft Office Word</Application>
  <DocSecurity>0</DocSecurity>
  <Lines>157</Lines>
  <Paragraphs>44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Tilbod på webløysing</vt:lpstr>
      <vt:lpstr>Tilbod på webløysing</vt:lpstr>
    </vt:vector>
  </TitlesOfParts>
  <Company>Agnitio AS</Company>
  <LinksUpToDate>false</LinksUpToDate>
  <CharactersWithSpaces>22443</CharactersWithSpaces>
  <SharedDoc>false</SharedDoc>
  <HLinks>
    <vt:vector size="12" baseType="variant">
      <vt:variant>
        <vt:i4>5439500</vt:i4>
      </vt:variant>
      <vt:variant>
        <vt:i4>-1</vt:i4>
      </vt:variant>
      <vt:variant>
        <vt:i4>2057</vt:i4>
      </vt:variant>
      <vt:variant>
        <vt:i4>1</vt:i4>
      </vt:variant>
      <vt:variant>
        <vt:lpwstr>http://mail.ardalsnett.no/express/cache/FF1349BEA9FBAE0E9156BB7F3ABD345E/464019800/jotlogo%2Ejpg.jpeg</vt:lpwstr>
      </vt:variant>
      <vt:variant>
        <vt:lpwstr/>
      </vt:variant>
      <vt:variant>
        <vt:i4>5439500</vt:i4>
      </vt:variant>
      <vt:variant>
        <vt:i4>-1</vt:i4>
      </vt:variant>
      <vt:variant>
        <vt:i4>2058</vt:i4>
      </vt:variant>
      <vt:variant>
        <vt:i4>1</vt:i4>
      </vt:variant>
      <vt:variant>
        <vt:lpwstr>http://mail.ardalsnett.no/express/cache/FF1349BEA9FBAE0E9156BB7F3ABD345E/464019800/jotlogo%2Ejpg.jpeg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Tilbod på webløysing</dc:title>
  <dc:subject>Tilbod på webløysing</dc:subject>
  <dc:creator>Da Silva Sveen</dc:creator>
  <cp:keywords/>
  <dc:description/>
  <cp:lastModifiedBy>Ruth Laberg</cp:lastModifiedBy>
  <cp:revision>3</cp:revision>
  <cp:lastPrinted>2024-03-06T22:15:00Z</cp:lastPrinted>
  <dcterms:created xsi:type="dcterms:W3CDTF">2024-03-06T22:14:00Z</dcterms:created>
  <dcterms:modified xsi:type="dcterms:W3CDTF">2024-03-06T22:15:00Z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0x0101005325B6E58A872A4C80D01A1B048A46DC</vt:lpwstr>
  </property>
</Properties>
</file>